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2D3" w:rsidRDefault="00CE30E4" w:rsidP="00215CE5">
      <w:pPr>
        <w:autoSpaceDE w:val="0"/>
        <w:autoSpaceDN w:val="0"/>
        <w:adjustRightInd w:val="0"/>
        <w:jc w:val="right"/>
        <w:rPr>
          <w:rFonts w:cs="Arial"/>
          <w:b/>
          <w:bCs/>
          <w:color w:val="010005"/>
          <w:sz w:val="24"/>
          <w:szCs w:val="24"/>
        </w:rPr>
      </w:pPr>
      <w:r>
        <w:rPr>
          <w:rFonts w:cs="Arial"/>
          <w:b/>
          <w:bCs/>
          <w:color w:val="010005"/>
          <w:sz w:val="24"/>
          <w:szCs w:val="24"/>
        </w:rPr>
        <w:t>20</w:t>
      </w:r>
      <w:r w:rsidR="00671981">
        <w:rPr>
          <w:rFonts w:cs="Arial"/>
          <w:b/>
          <w:bCs/>
          <w:color w:val="010005"/>
          <w:sz w:val="24"/>
          <w:szCs w:val="24"/>
        </w:rPr>
        <w:t>20</w:t>
      </w:r>
      <w:r>
        <w:rPr>
          <w:rFonts w:cs="Arial"/>
          <w:b/>
          <w:bCs/>
          <w:color w:val="010005"/>
          <w:sz w:val="24"/>
          <w:szCs w:val="24"/>
        </w:rPr>
        <w:t>-202</w:t>
      </w:r>
      <w:r w:rsidR="00671981">
        <w:rPr>
          <w:rFonts w:cs="Arial"/>
          <w:b/>
          <w:bCs/>
          <w:color w:val="010005"/>
          <w:sz w:val="24"/>
          <w:szCs w:val="24"/>
        </w:rPr>
        <w:t>2</w:t>
      </w:r>
      <w:r w:rsidR="00A47A23">
        <w:rPr>
          <w:rFonts w:cs="Arial"/>
          <w:b/>
          <w:bCs/>
          <w:color w:val="010005"/>
          <w:sz w:val="24"/>
          <w:szCs w:val="24"/>
        </w:rPr>
        <w:t xml:space="preserve"> All.3</w:t>
      </w:r>
    </w:p>
    <w:p w:rsidR="003F3BC2" w:rsidRDefault="003F3BC2" w:rsidP="009952D3">
      <w:pPr>
        <w:autoSpaceDE w:val="0"/>
        <w:autoSpaceDN w:val="0"/>
        <w:adjustRightInd w:val="0"/>
        <w:jc w:val="right"/>
        <w:rPr>
          <w:rFonts w:cs="Arial"/>
          <w:b/>
          <w:bCs/>
          <w:color w:val="010005"/>
          <w:sz w:val="24"/>
          <w:szCs w:val="24"/>
        </w:rPr>
      </w:pPr>
    </w:p>
    <w:p w:rsidR="009952D3" w:rsidRDefault="009952D3" w:rsidP="000C07A9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  <w:r>
        <w:rPr>
          <w:rFonts w:cs="Arial"/>
          <w:b/>
          <w:bCs/>
          <w:color w:val="010005"/>
          <w:sz w:val="24"/>
          <w:szCs w:val="24"/>
        </w:rPr>
        <w:t xml:space="preserve">PIANO ANNUALE DELLE ASSUNZIONI </w:t>
      </w:r>
      <w:r w:rsidR="003F3BC2">
        <w:rPr>
          <w:rFonts w:cs="Arial"/>
          <w:b/>
          <w:bCs/>
          <w:color w:val="010005"/>
          <w:sz w:val="24"/>
          <w:szCs w:val="24"/>
        </w:rPr>
        <w:t>–</w:t>
      </w:r>
      <w:r>
        <w:rPr>
          <w:rFonts w:cs="Arial"/>
          <w:b/>
          <w:bCs/>
          <w:color w:val="010005"/>
          <w:sz w:val="24"/>
          <w:szCs w:val="24"/>
        </w:rPr>
        <w:t xml:space="preserve"> </w:t>
      </w:r>
      <w:r w:rsidR="00671981">
        <w:rPr>
          <w:rFonts w:cs="Arial"/>
          <w:b/>
          <w:bCs/>
          <w:color w:val="010005"/>
          <w:sz w:val="24"/>
          <w:szCs w:val="24"/>
        </w:rPr>
        <w:t>2020</w:t>
      </w:r>
    </w:p>
    <w:p w:rsidR="009952D3" w:rsidRDefault="009952D3" w:rsidP="000C07A9">
      <w:pPr>
        <w:autoSpaceDE w:val="0"/>
        <w:autoSpaceDN w:val="0"/>
        <w:adjustRightInd w:val="0"/>
        <w:ind w:left="0"/>
        <w:rPr>
          <w:rFonts w:cs="Arial"/>
          <w:color w:val="00000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3543"/>
        <w:gridCol w:w="709"/>
        <w:gridCol w:w="2693"/>
        <w:gridCol w:w="993"/>
        <w:gridCol w:w="992"/>
      </w:tblGrid>
      <w:tr w:rsidR="006B5AF6" w:rsidTr="003D694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AF6" w:rsidRDefault="00215CE5" w:rsidP="000C07A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 xml:space="preserve">Settore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AF6" w:rsidRDefault="00215CE5" w:rsidP="000C07A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>Fabbisogno rilevato/motivazione</w:t>
            </w:r>
          </w:p>
          <w:p w:rsidR="00215CE5" w:rsidRDefault="00215CE5" w:rsidP="000C07A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proofErr w:type="gramStart"/>
            <w:r>
              <w:rPr>
                <w:rFonts w:cs="Arial"/>
                <w:color w:val="000004"/>
              </w:rPr>
              <w:t>Modalità</w:t>
            </w:r>
            <w:proofErr w:type="gramEnd"/>
            <w:r>
              <w:rPr>
                <w:rFonts w:cs="Arial"/>
                <w:color w:val="000004"/>
              </w:rPr>
              <w:t xml:space="preserve"> di reclutamento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AF6" w:rsidRDefault="00215CE5" w:rsidP="000C07A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proofErr w:type="spellStart"/>
            <w:r>
              <w:rPr>
                <w:rFonts w:cs="Arial"/>
                <w:color w:val="000004"/>
              </w:rPr>
              <w:t>N°</w:t>
            </w:r>
            <w:proofErr w:type="spellEnd"/>
            <w:r w:rsidR="006B5AF6">
              <w:rPr>
                <w:rFonts w:cs="Arial"/>
                <w:color w:val="000004"/>
              </w:rPr>
              <w:t xml:space="preserve"> unità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CE5" w:rsidRDefault="003D694A" w:rsidP="003D694A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>P</w:t>
            </w:r>
            <w:r w:rsidR="006B5AF6">
              <w:rPr>
                <w:rFonts w:cs="Arial"/>
                <w:color w:val="000004"/>
              </w:rPr>
              <w:t>rofilo</w:t>
            </w:r>
            <w:r>
              <w:rPr>
                <w:rFonts w:cs="Arial"/>
                <w:color w:val="000004"/>
              </w:rPr>
              <w:t xml:space="preserve"> </w:t>
            </w:r>
            <w:r w:rsidR="006B5AF6">
              <w:rPr>
                <w:rFonts w:cs="Arial"/>
                <w:color w:val="000004"/>
              </w:rPr>
              <w:t xml:space="preserve">professionale </w:t>
            </w:r>
          </w:p>
          <w:p w:rsidR="003D694A" w:rsidRDefault="003D694A" w:rsidP="000C07A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>Categoria</w:t>
            </w:r>
          </w:p>
          <w:p w:rsidR="006B5AF6" w:rsidRDefault="006B5AF6" w:rsidP="003D694A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proofErr w:type="gramStart"/>
            <w:r>
              <w:rPr>
                <w:rFonts w:cs="Arial"/>
                <w:color w:val="000004"/>
              </w:rPr>
              <w:t>ore</w:t>
            </w:r>
            <w:proofErr w:type="gramEnd"/>
            <w:r>
              <w:rPr>
                <w:rFonts w:cs="Arial"/>
                <w:color w:val="000004"/>
              </w:rPr>
              <w:t xml:space="preserve"> </w:t>
            </w:r>
            <w:r w:rsidR="003D694A">
              <w:rPr>
                <w:rFonts w:cs="Arial"/>
                <w:color w:val="000004"/>
              </w:rPr>
              <w:t xml:space="preserve">e </w:t>
            </w:r>
            <w:r>
              <w:rPr>
                <w:rFonts w:cs="Arial"/>
                <w:color w:val="000004"/>
              </w:rPr>
              <w:t>periodo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AF6" w:rsidRDefault="00215CE5" w:rsidP="000C07A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>C</w:t>
            </w:r>
            <w:r w:rsidR="006B5AF6">
              <w:rPr>
                <w:rFonts w:cs="Arial"/>
                <w:color w:val="000004"/>
              </w:rPr>
              <w:t>apitolo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F6" w:rsidRDefault="00215CE5" w:rsidP="000C07A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>Costo</w:t>
            </w:r>
          </w:p>
        </w:tc>
      </w:tr>
    </w:tbl>
    <w:p w:rsidR="009952D3" w:rsidRDefault="009952D3" w:rsidP="000C07A9">
      <w:pPr>
        <w:autoSpaceDE w:val="0"/>
        <w:autoSpaceDN w:val="0"/>
        <w:adjustRightInd w:val="0"/>
        <w:ind w:left="0"/>
        <w:rPr>
          <w:rFonts w:cs="Arial"/>
          <w:color w:val="000004"/>
        </w:rPr>
      </w:pPr>
    </w:p>
    <w:p w:rsidR="00F2493E" w:rsidRDefault="00F2493E" w:rsidP="00F2493E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</w:rPr>
      </w:pPr>
      <w:r>
        <w:rPr>
          <w:rFonts w:cs="Arial"/>
          <w:color w:val="000004"/>
        </w:rPr>
        <w:t xml:space="preserve">PERSONALE A TEMPO </w:t>
      </w:r>
      <w:r>
        <w:rPr>
          <w:rFonts w:cs="Arial"/>
          <w:b/>
          <w:bCs/>
          <w:color w:val="000004"/>
        </w:rPr>
        <w:t>INDETERMINATO</w:t>
      </w:r>
    </w:p>
    <w:p w:rsidR="00F2493E" w:rsidRDefault="00F2493E" w:rsidP="00F2493E">
      <w:pPr>
        <w:autoSpaceDE w:val="0"/>
        <w:autoSpaceDN w:val="0"/>
        <w:adjustRightInd w:val="0"/>
        <w:ind w:left="0"/>
        <w:rPr>
          <w:rFonts w:cs="Arial"/>
          <w:b/>
          <w:bCs/>
          <w:color w:val="000004"/>
          <w:sz w:val="16"/>
          <w:szCs w:val="16"/>
        </w:rPr>
      </w:pP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9"/>
        <w:gridCol w:w="3545"/>
        <w:gridCol w:w="709"/>
        <w:gridCol w:w="2695"/>
        <w:gridCol w:w="994"/>
        <w:gridCol w:w="993"/>
      </w:tblGrid>
      <w:tr w:rsidR="005C5D08" w:rsidTr="00F2493E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D08" w:rsidRDefault="0001160C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4"/>
                <w:sz w:val="16"/>
                <w:szCs w:val="16"/>
              </w:rPr>
              <w:t>ECONOMICO FINANZIARIO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0C" w:rsidRPr="008E5B4E" w:rsidRDefault="0001160C" w:rsidP="0001160C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 w:rsidRPr="008E5B4E">
              <w:rPr>
                <w:rFonts w:cs="Arial"/>
                <w:color w:val="000004"/>
                <w:sz w:val="16"/>
                <w:szCs w:val="16"/>
              </w:rPr>
              <w:t>Ripristino dotazione organica necessaria per l’operatività de</w:t>
            </w:r>
            <w:r w:rsidR="00671981">
              <w:rPr>
                <w:rFonts w:cs="Arial"/>
                <w:color w:val="000004"/>
                <w:sz w:val="16"/>
                <w:szCs w:val="16"/>
              </w:rPr>
              <w:t xml:space="preserve">i </w:t>
            </w:r>
            <w:r w:rsidRPr="008E5B4E">
              <w:rPr>
                <w:rFonts w:cs="Arial"/>
                <w:color w:val="000004"/>
                <w:sz w:val="16"/>
                <w:szCs w:val="16"/>
              </w:rPr>
              <w:t>Settor</w:t>
            </w:r>
            <w:r w:rsidR="00671981">
              <w:rPr>
                <w:rFonts w:cs="Arial"/>
                <w:color w:val="000004"/>
                <w:sz w:val="16"/>
                <w:szCs w:val="16"/>
              </w:rPr>
              <w:t>i</w:t>
            </w:r>
            <w:r w:rsidRPr="008E5B4E">
              <w:rPr>
                <w:rFonts w:cs="Arial"/>
                <w:color w:val="000004"/>
                <w:sz w:val="16"/>
                <w:szCs w:val="16"/>
              </w:rPr>
              <w:t xml:space="preserve"> a seguito di </w:t>
            </w:r>
            <w:proofErr w:type="gramStart"/>
            <w:r w:rsidR="00671981">
              <w:rPr>
                <w:rFonts w:cs="Arial"/>
                <w:color w:val="000004"/>
                <w:sz w:val="16"/>
                <w:szCs w:val="16"/>
              </w:rPr>
              <w:t>mobilità</w:t>
            </w:r>
            <w:proofErr w:type="gramEnd"/>
          </w:p>
          <w:p w:rsidR="0001160C" w:rsidRDefault="0001160C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</w:p>
          <w:p w:rsidR="005C5D08" w:rsidRPr="003D694A" w:rsidRDefault="00671981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Bando di mobilità esterna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D08" w:rsidRDefault="00671981" w:rsidP="00BF03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Cs/>
                <w:color w:val="000004"/>
                <w:sz w:val="16"/>
                <w:szCs w:val="16"/>
              </w:rPr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D08" w:rsidRDefault="005C5D08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istruttore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amministrativo</w:t>
            </w:r>
          </w:p>
          <w:p w:rsidR="005C5D08" w:rsidRDefault="00E71208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cat.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C1 </w:t>
            </w:r>
          </w:p>
          <w:p w:rsidR="005C5D08" w:rsidRDefault="005C5D08" w:rsidP="00BF03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36 ore settimanali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D08" w:rsidRDefault="005C5D08" w:rsidP="0001160C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08" w:rsidRDefault="00671981" w:rsidP="00671981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2"/>
                <w:sz w:val="16"/>
                <w:szCs w:val="16"/>
              </w:rPr>
              <w:t>65</w:t>
            </w:r>
            <w:r w:rsidR="005C5D08">
              <w:rPr>
                <w:rFonts w:cs="Arial"/>
                <w:color w:val="000002"/>
                <w:sz w:val="16"/>
                <w:szCs w:val="16"/>
              </w:rPr>
              <w:t>.000,00</w:t>
            </w:r>
          </w:p>
        </w:tc>
      </w:tr>
      <w:tr w:rsidR="00D74D8C" w:rsidRPr="00CE30E4" w:rsidTr="00F2493E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D8C" w:rsidRDefault="0001160C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4"/>
                <w:sz w:val="16"/>
                <w:szCs w:val="16"/>
              </w:rPr>
              <w:t>VIGILANZA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D8C" w:rsidRPr="008E5B4E" w:rsidRDefault="008E5B4E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 w:rsidRPr="008E5B4E">
              <w:rPr>
                <w:rFonts w:cs="Arial"/>
                <w:color w:val="000004"/>
                <w:sz w:val="16"/>
                <w:szCs w:val="16"/>
              </w:rPr>
              <w:t xml:space="preserve">Ripristino dotazione organica a seguito di </w:t>
            </w:r>
            <w:proofErr w:type="gramStart"/>
            <w:r w:rsidRPr="008E5B4E">
              <w:rPr>
                <w:rFonts w:cs="Arial"/>
                <w:color w:val="000004"/>
                <w:sz w:val="16"/>
                <w:szCs w:val="16"/>
              </w:rPr>
              <w:t>mobilità</w:t>
            </w:r>
            <w:proofErr w:type="gramEnd"/>
            <w:r w:rsidRPr="008E5B4E">
              <w:rPr>
                <w:rFonts w:cs="Arial"/>
                <w:color w:val="000004"/>
                <w:sz w:val="16"/>
                <w:szCs w:val="16"/>
              </w:rPr>
              <w:t xml:space="preserve"> </w:t>
            </w:r>
          </w:p>
          <w:p w:rsidR="008E5B4E" w:rsidRPr="008E5B4E" w:rsidRDefault="008E5B4E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</w:p>
          <w:p w:rsidR="008E5B4E" w:rsidRPr="008E5B4E" w:rsidRDefault="008E5B4E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 w:rsidRPr="008E5B4E">
              <w:rPr>
                <w:rFonts w:cs="Arial"/>
                <w:color w:val="000004"/>
                <w:sz w:val="16"/>
                <w:szCs w:val="16"/>
              </w:rPr>
              <w:t>Bando di mobilità esterna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D8C" w:rsidRPr="008E5B4E" w:rsidRDefault="008E5B4E" w:rsidP="00BF03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  <w:r w:rsidRPr="008E5B4E">
              <w:rPr>
                <w:rFonts w:cs="Arial"/>
                <w:bCs/>
                <w:color w:val="000004"/>
                <w:sz w:val="16"/>
                <w:szCs w:val="16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D8C" w:rsidRDefault="008E5B4E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 w:rsidRPr="008E5B4E">
              <w:rPr>
                <w:rFonts w:cs="Arial"/>
                <w:color w:val="000004"/>
                <w:sz w:val="16"/>
                <w:szCs w:val="16"/>
              </w:rPr>
              <w:t>Istruttore direttivo specialista di vigilanza</w:t>
            </w:r>
          </w:p>
          <w:p w:rsidR="0001160C" w:rsidRDefault="0001160C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Cat. D1</w:t>
            </w:r>
          </w:p>
          <w:p w:rsidR="0001160C" w:rsidRPr="008E5B4E" w:rsidRDefault="0001160C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36 ore Settimanali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D8C" w:rsidRPr="005D7D95" w:rsidRDefault="00D74D8C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2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D8C" w:rsidRPr="008E5B4E" w:rsidRDefault="008E5B4E" w:rsidP="00BF03A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color w:val="000002"/>
                <w:sz w:val="16"/>
                <w:szCs w:val="16"/>
              </w:rPr>
            </w:pPr>
            <w:r w:rsidRPr="008E5B4E">
              <w:rPr>
                <w:rFonts w:cs="Arial"/>
                <w:color w:val="000002"/>
                <w:sz w:val="16"/>
                <w:szCs w:val="16"/>
              </w:rPr>
              <w:t>35.000,00</w:t>
            </w:r>
          </w:p>
        </w:tc>
      </w:tr>
    </w:tbl>
    <w:p w:rsidR="00C077F6" w:rsidRDefault="008E5B4E" w:rsidP="00F2493E">
      <w:pPr>
        <w:autoSpaceDE w:val="0"/>
        <w:autoSpaceDN w:val="0"/>
        <w:adjustRightInd w:val="0"/>
        <w:ind w:left="0"/>
        <w:jc w:val="right"/>
        <w:rPr>
          <w:rFonts w:cs="Arial"/>
          <w:color w:val="000004"/>
        </w:rPr>
      </w:pPr>
      <w:r>
        <w:rPr>
          <w:rFonts w:cs="Arial"/>
          <w:b/>
          <w:color w:val="000004"/>
          <w:sz w:val="16"/>
          <w:szCs w:val="16"/>
        </w:rPr>
        <w:t xml:space="preserve">Tot. </w:t>
      </w:r>
      <w:r w:rsidR="00BF2D9C">
        <w:rPr>
          <w:rFonts w:cs="Arial"/>
          <w:b/>
          <w:color w:val="000004"/>
          <w:sz w:val="16"/>
          <w:szCs w:val="16"/>
        </w:rPr>
        <w:t>€</w:t>
      </w:r>
      <w:r>
        <w:rPr>
          <w:rFonts w:cs="Arial"/>
          <w:b/>
          <w:color w:val="000004"/>
          <w:sz w:val="16"/>
          <w:szCs w:val="16"/>
        </w:rPr>
        <w:t xml:space="preserve"> </w:t>
      </w:r>
      <w:r w:rsidR="00671981">
        <w:rPr>
          <w:rFonts w:cs="Arial"/>
          <w:b/>
          <w:color w:val="000004"/>
          <w:sz w:val="16"/>
          <w:szCs w:val="16"/>
        </w:rPr>
        <w:t>100</w:t>
      </w:r>
      <w:r w:rsidR="00F2493E">
        <w:rPr>
          <w:rFonts w:cs="Arial"/>
          <w:b/>
          <w:color w:val="000004"/>
          <w:sz w:val="16"/>
          <w:szCs w:val="16"/>
        </w:rPr>
        <w:t>.000,00</w:t>
      </w:r>
    </w:p>
    <w:p w:rsidR="00C077F6" w:rsidRDefault="00C077F6" w:rsidP="000C07A9">
      <w:pPr>
        <w:autoSpaceDE w:val="0"/>
        <w:autoSpaceDN w:val="0"/>
        <w:adjustRightInd w:val="0"/>
        <w:ind w:left="0"/>
        <w:jc w:val="center"/>
        <w:rPr>
          <w:rFonts w:cs="Arial"/>
          <w:color w:val="000004"/>
        </w:rPr>
      </w:pPr>
    </w:p>
    <w:p w:rsidR="009952D3" w:rsidRDefault="009952D3" w:rsidP="000C07A9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</w:rPr>
      </w:pPr>
      <w:r>
        <w:rPr>
          <w:rFonts w:cs="Arial"/>
          <w:color w:val="000004"/>
        </w:rPr>
        <w:t xml:space="preserve">PERSONALE A TEMPO </w:t>
      </w:r>
      <w:r>
        <w:rPr>
          <w:rFonts w:cs="Arial"/>
          <w:b/>
          <w:bCs/>
          <w:color w:val="000004"/>
        </w:rPr>
        <w:t>DETERMINATO</w:t>
      </w:r>
    </w:p>
    <w:p w:rsidR="009952D3" w:rsidRDefault="009952D3" w:rsidP="000C07A9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3543"/>
        <w:gridCol w:w="709"/>
        <w:gridCol w:w="2693"/>
        <w:gridCol w:w="993"/>
        <w:gridCol w:w="992"/>
      </w:tblGrid>
      <w:tr w:rsidR="009952D3" w:rsidTr="008853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D3" w:rsidRDefault="009952D3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4"/>
                <w:sz w:val="16"/>
                <w:szCs w:val="16"/>
              </w:rPr>
              <w:t>AMBIENTE E DEMANIO – PORTO TURISTICO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D3" w:rsidRDefault="009952D3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Esigenze straordinarie di cura</w:t>
            </w:r>
            <w:r w:rsidR="003D694A">
              <w:rPr>
                <w:rFonts w:cs="Arial"/>
                <w:color w:val="000004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0004"/>
                <w:sz w:val="16"/>
                <w:szCs w:val="16"/>
              </w:rPr>
              <w:t>del verde pubblico e</w:t>
            </w:r>
            <w:r w:rsidR="003D694A">
              <w:rPr>
                <w:rFonts w:cs="Arial"/>
                <w:color w:val="000004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0004"/>
                <w:sz w:val="16"/>
                <w:szCs w:val="16"/>
              </w:rPr>
              <w:t>dell’ambiente</w:t>
            </w:r>
          </w:p>
          <w:p w:rsidR="009952D3" w:rsidRDefault="009952D3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</w:p>
          <w:p w:rsidR="009952D3" w:rsidRDefault="00671981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Somministrazione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D3" w:rsidRDefault="0001160C" w:rsidP="008853E6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Cs/>
                <w:color w:val="000004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D3" w:rsidRDefault="009952D3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operaio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professionale</w:t>
            </w:r>
          </w:p>
          <w:p w:rsidR="009952D3" w:rsidRDefault="009952D3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cat.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B1 - mesi </w:t>
            </w:r>
            <w:r w:rsidR="00671981">
              <w:rPr>
                <w:rFonts w:cs="Arial"/>
                <w:color w:val="000004"/>
                <w:sz w:val="16"/>
                <w:szCs w:val="16"/>
              </w:rPr>
              <w:t>6</w:t>
            </w:r>
          </w:p>
          <w:p w:rsidR="009952D3" w:rsidRDefault="009952D3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2D3" w:rsidRPr="00671981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Cs/>
                <w:color w:val="000004"/>
                <w:sz w:val="16"/>
                <w:szCs w:val="16"/>
              </w:rPr>
              <w:t>1066</w:t>
            </w:r>
            <w:r w:rsidR="00671981" w:rsidRPr="00671981">
              <w:rPr>
                <w:rFonts w:cs="Arial"/>
                <w:bCs/>
                <w:color w:val="000004"/>
                <w:sz w:val="16"/>
                <w:szCs w:val="16"/>
              </w:rPr>
              <w:t>0</w:t>
            </w:r>
            <w:r w:rsidR="00671981">
              <w:rPr>
                <w:rFonts w:cs="Arial"/>
                <w:bCs/>
                <w:color w:val="000004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2D3" w:rsidRDefault="0001160C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1</w:t>
            </w:r>
            <w:r w:rsidR="00671981">
              <w:rPr>
                <w:rFonts w:cs="Arial"/>
                <w:color w:val="000004"/>
                <w:sz w:val="16"/>
                <w:szCs w:val="16"/>
              </w:rPr>
              <w:t>8</w:t>
            </w:r>
            <w:r w:rsidR="009952D3">
              <w:rPr>
                <w:rFonts w:cs="Arial"/>
                <w:color w:val="000004"/>
                <w:sz w:val="16"/>
                <w:szCs w:val="16"/>
              </w:rPr>
              <w:t>.000,00</w:t>
            </w:r>
          </w:p>
        </w:tc>
      </w:tr>
      <w:tr w:rsidR="008853E6" w:rsidRPr="002737C7" w:rsidTr="003D51CB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53E6" w:rsidRPr="002737C7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LAVORI</w:t>
            </w:r>
          </w:p>
          <w:p w:rsidR="008853E6" w:rsidRPr="002737C7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PUBBLICI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E6" w:rsidRPr="002737C7" w:rsidRDefault="008853E6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 xml:space="preserve">Esigenze straordinarie per ripristino viabilità </w:t>
            </w:r>
            <w:proofErr w:type="gramStart"/>
            <w:r w:rsidRPr="002737C7">
              <w:rPr>
                <w:rFonts w:cs="Arial"/>
                <w:sz w:val="16"/>
                <w:szCs w:val="16"/>
              </w:rPr>
              <w:t>ed</w:t>
            </w:r>
            <w:proofErr w:type="gramEnd"/>
          </w:p>
          <w:p w:rsidR="008853E6" w:rsidRPr="002737C7" w:rsidRDefault="008853E6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infrastrutture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comunali</w:t>
            </w:r>
          </w:p>
          <w:p w:rsidR="008853E6" w:rsidRPr="002737C7" w:rsidRDefault="008853E6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  <w:p w:rsidR="008853E6" w:rsidRPr="002737C7" w:rsidRDefault="008853E6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ufficio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collocamento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3E6" w:rsidRPr="002737C7" w:rsidRDefault="008853E6" w:rsidP="008853E6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E6" w:rsidRPr="002737C7" w:rsidRDefault="008853E6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operaio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professionale</w:t>
            </w:r>
          </w:p>
          <w:p w:rsidR="008853E6" w:rsidRPr="002737C7" w:rsidRDefault="008853E6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>
              <w:rPr>
                <w:rFonts w:cs="Arial"/>
                <w:sz w:val="16"/>
                <w:szCs w:val="16"/>
              </w:rPr>
              <w:t>cat.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B1 - mesi 5</w:t>
            </w:r>
          </w:p>
          <w:p w:rsidR="008853E6" w:rsidRPr="002737C7" w:rsidRDefault="008853E6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40</w:t>
            </w:r>
            <w:r w:rsidRPr="002737C7">
              <w:rPr>
                <w:rFonts w:cs="Arial"/>
                <w:sz w:val="16"/>
                <w:szCs w:val="16"/>
              </w:rPr>
              <w:t xml:space="preserve"> ore settimanali</w:t>
            </w:r>
            <w:r>
              <w:rPr>
                <w:rFonts w:cs="Arial"/>
                <w:sz w:val="16"/>
                <w:szCs w:val="16"/>
              </w:rPr>
              <w:t xml:space="preserve"> – Contratto Edile</w:t>
            </w:r>
          </w:p>
          <w:p w:rsidR="008853E6" w:rsidRPr="002737C7" w:rsidRDefault="008853E6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3E6" w:rsidRPr="00671981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1066</w:t>
            </w:r>
            <w:r w:rsidRPr="00671981">
              <w:rPr>
                <w:rFonts w:cs="Arial"/>
                <w:bCs/>
                <w:sz w:val="16"/>
                <w:szCs w:val="16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3E6" w:rsidRPr="002737C7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68.</w:t>
            </w:r>
            <w:r w:rsidRPr="002737C7">
              <w:rPr>
                <w:rFonts w:cs="Arial"/>
                <w:sz w:val="16"/>
                <w:szCs w:val="16"/>
              </w:rPr>
              <w:t>000,00</w:t>
            </w:r>
          </w:p>
        </w:tc>
      </w:tr>
      <w:tr w:rsidR="008853E6" w:rsidRPr="002737C7" w:rsidTr="003D51CB">
        <w:tc>
          <w:tcPr>
            <w:tcW w:w="16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3E6" w:rsidRPr="002737C7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E6" w:rsidRPr="002737C7" w:rsidRDefault="008853E6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 xml:space="preserve">Esigenze straordinarie per ripristino viabilità </w:t>
            </w:r>
            <w:proofErr w:type="gramStart"/>
            <w:r w:rsidRPr="002737C7">
              <w:rPr>
                <w:rFonts w:cs="Arial"/>
                <w:sz w:val="16"/>
                <w:szCs w:val="16"/>
              </w:rPr>
              <w:t>ed</w:t>
            </w:r>
            <w:proofErr w:type="gramEnd"/>
          </w:p>
          <w:p w:rsidR="008853E6" w:rsidRPr="002737C7" w:rsidRDefault="008853E6" w:rsidP="001B5614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infrastrutture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comunali</w:t>
            </w:r>
          </w:p>
          <w:p w:rsidR="008853E6" w:rsidRPr="002737C7" w:rsidRDefault="008853E6" w:rsidP="001B5614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  <w:p w:rsidR="008853E6" w:rsidRPr="002737C7" w:rsidRDefault="008853E6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ufficio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collocamento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3E6" w:rsidRPr="002737C7" w:rsidRDefault="008853E6" w:rsidP="008853E6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E6" w:rsidRPr="002737C7" w:rsidRDefault="008853E6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operaio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non specializzato</w:t>
            </w:r>
          </w:p>
          <w:p w:rsidR="008853E6" w:rsidRPr="002737C7" w:rsidRDefault="008853E6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cat.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A1 - mesi </w:t>
            </w:r>
            <w:r>
              <w:rPr>
                <w:rFonts w:cs="Arial"/>
                <w:sz w:val="16"/>
                <w:szCs w:val="16"/>
              </w:rPr>
              <w:t>5</w:t>
            </w:r>
          </w:p>
          <w:p w:rsidR="008853E6" w:rsidRPr="002737C7" w:rsidRDefault="008853E6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40</w:t>
            </w:r>
            <w:r w:rsidRPr="002737C7">
              <w:rPr>
                <w:rFonts w:cs="Arial"/>
                <w:sz w:val="16"/>
                <w:szCs w:val="16"/>
              </w:rPr>
              <w:t xml:space="preserve"> ore settimanali</w:t>
            </w:r>
            <w:r>
              <w:rPr>
                <w:rFonts w:cs="Arial"/>
                <w:sz w:val="16"/>
                <w:szCs w:val="16"/>
              </w:rPr>
              <w:t xml:space="preserve"> – Contratto Edile</w:t>
            </w:r>
          </w:p>
          <w:p w:rsidR="008853E6" w:rsidRPr="002737C7" w:rsidRDefault="008853E6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3E6" w:rsidRPr="00671981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1066</w:t>
            </w:r>
            <w:r w:rsidRPr="00671981">
              <w:rPr>
                <w:rFonts w:cs="Arial"/>
                <w:bCs/>
                <w:sz w:val="16"/>
                <w:szCs w:val="16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3E6" w:rsidRPr="002737C7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32.</w:t>
            </w:r>
            <w:r w:rsidRPr="002737C7">
              <w:rPr>
                <w:rFonts w:cs="Arial"/>
                <w:sz w:val="16"/>
                <w:szCs w:val="16"/>
              </w:rPr>
              <w:t>000,00</w:t>
            </w:r>
          </w:p>
        </w:tc>
      </w:tr>
      <w:tr w:rsidR="00285FB7" w:rsidRPr="002737C7" w:rsidTr="008853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FB7" w:rsidRPr="008853E6" w:rsidRDefault="00285FB7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8853E6">
              <w:rPr>
                <w:rFonts w:cs="Arial"/>
                <w:b/>
                <w:bCs/>
                <w:sz w:val="16"/>
                <w:szCs w:val="16"/>
              </w:rPr>
              <w:t>URBANISTICA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B7" w:rsidRPr="008853E6" w:rsidRDefault="00285FB7" w:rsidP="00285FB7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8853E6">
              <w:rPr>
                <w:rFonts w:cs="Arial"/>
                <w:sz w:val="16"/>
                <w:szCs w:val="16"/>
              </w:rPr>
              <w:t>Esigenze straordinarie per funzioni di supporto all’Ufficio Urbanistica</w:t>
            </w:r>
          </w:p>
          <w:p w:rsidR="00285FB7" w:rsidRPr="008853E6" w:rsidRDefault="00285FB7" w:rsidP="00285FB7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285FB7" w:rsidRPr="008853E6" w:rsidRDefault="00941E9D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8853E6">
              <w:rPr>
                <w:rFonts w:cs="Arial"/>
                <w:sz w:val="16"/>
                <w:szCs w:val="16"/>
              </w:rPr>
              <w:t>Somministrazione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FB7" w:rsidRPr="008853E6" w:rsidRDefault="00285FB7" w:rsidP="008853E6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 w:rsidRPr="008853E6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E9D" w:rsidRPr="008853E6" w:rsidRDefault="00941E9D" w:rsidP="00941E9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8853E6">
              <w:rPr>
                <w:rFonts w:cs="Arial"/>
                <w:sz w:val="16"/>
                <w:szCs w:val="16"/>
                <w:lang w:val="en-US"/>
              </w:rPr>
              <w:t>Art. 110 c. 1 TUEL</w:t>
            </w:r>
          </w:p>
          <w:p w:rsidR="00941E9D" w:rsidRPr="008853E6" w:rsidRDefault="00941E9D" w:rsidP="00941E9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8853E6">
              <w:rPr>
                <w:rFonts w:cs="Arial"/>
                <w:sz w:val="16"/>
                <w:szCs w:val="16"/>
                <w:lang w:val="en-US"/>
              </w:rPr>
              <w:t xml:space="preserve">Cat. D – 12  </w:t>
            </w:r>
            <w:proofErr w:type="spellStart"/>
            <w:r w:rsidRPr="008853E6">
              <w:rPr>
                <w:rFonts w:cs="Arial"/>
                <w:sz w:val="16"/>
                <w:szCs w:val="16"/>
                <w:lang w:val="en-US"/>
              </w:rPr>
              <w:t>mesi</w:t>
            </w:r>
            <w:proofErr w:type="spellEnd"/>
          </w:p>
          <w:p w:rsidR="00285FB7" w:rsidRPr="008853E6" w:rsidRDefault="00941E9D" w:rsidP="00941E9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8853E6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FB7" w:rsidRPr="008853E6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 w:rsidRPr="008853E6">
              <w:rPr>
                <w:rFonts w:cs="Arial"/>
                <w:bCs/>
                <w:sz w:val="16"/>
                <w:szCs w:val="16"/>
              </w:rPr>
              <w:t>1066</w:t>
            </w:r>
            <w:r w:rsidR="00941E9D" w:rsidRPr="008853E6">
              <w:rPr>
                <w:rFonts w:cs="Arial"/>
                <w:bCs/>
                <w:sz w:val="16"/>
                <w:szCs w:val="16"/>
              </w:rPr>
              <w:t>0</w:t>
            </w:r>
            <w:r w:rsidR="00F021A8" w:rsidRPr="008853E6"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FB7" w:rsidRPr="008853E6" w:rsidRDefault="008E2D34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61.000,00</w:t>
            </w:r>
          </w:p>
        </w:tc>
      </w:tr>
      <w:tr w:rsidR="008853E6" w:rsidRPr="00CE30E4" w:rsidTr="000F7CBB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853E6" w:rsidRPr="002737C7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ECONOMICO FINANZIARIO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E6" w:rsidRPr="002737C7" w:rsidRDefault="008853E6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Funzioni di supporto all’Ufficio Tributi</w:t>
            </w:r>
          </w:p>
          <w:p w:rsidR="008853E6" w:rsidRPr="002737C7" w:rsidRDefault="008853E6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8853E6" w:rsidRPr="002737C7" w:rsidRDefault="008853E6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>
              <w:rPr>
                <w:rFonts w:cs="Arial"/>
                <w:sz w:val="16"/>
                <w:szCs w:val="16"/>
              </w:rPr>
              <w:t>somministrazione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3E6" w:rsidRPr="002737C7" w:rsidRDefault="008853E6" w:rsidP="008853E6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E6" w:rsidRPr="00CE30E4" w:rsidRDefault="008853E6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Istruttore amministrativo</w:t>
            </w:r>
          </w:p>
          <w:p w:rsidR="008853E6" w:rsidRPr="00CE30E4" w:rsidRDefault="008853E6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>12</w:t>
            </w:r>
            <w:r w:rsidRPr="00CE30E4">
              <w:rPr>
                <w:rFonts w:cs="Arial"/>
                <w:sz w:val="16"/>
                <w:szCs w:val="16"/>
              </w:rPr>
              <w:t xml:space="preserve"> mesi</w:t>
            </w:r>
          </w:p>
          <w:p w:rsidR="008853E6" w:rsidRPr="00CE30E4" w:rsidRDefault="008853E6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3E6" w:rsidRPr="00671981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1066</w:t>
            </w:r>
            <w:r w:rsidRPr="00671981">
              <w:rPr>
                <w:rFonts w:cs="Arial"/>
                <w:bCs/>
                <w:sz w:val="16"/>
                <w:szCs w:val="16"/>
              </w:rPr>
              <w:t>0</w:t>
            </w:r>
            <w:r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3E6" w:rsidRPr="00CE30E4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32</w:t>
            </w:r>
            <w:r w:rsidRPr="00CE30E4">
              <w:rPr>
                <w:rFonts w:cs="Arial"/>
                <w:bCs/>
                <w:sz w:val="16"/>
                <w:szCs w:val="16"/>
              </w:rPr>
              <w:t>.000,00</w:t>
            </w:r>
          </w:p>
        </w:tc>
      </w:tr>
      <w:tr w:rsidR="008853E6" w:rsidRPr="00CE30E4" w:rsidTr="000F7CBB">
        <w:tc>
          <w:tcPr>
            <w:tcW w:w="16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3E6" w:rsidRPr="002737C7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E6" w:rsidRPr="002737C7" w:rsidRDefault="008853E6" w:rsidP="00971537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Funzioni di supporto all’Ufficio Tributi</w:t>
            </w:r>
          </w:p>
          <w:p w:rsidR="008853E6" w:rsidRPr="002737C7" w:rsidRDefault="008853E6" w:rsidP="00971537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8853E6" w:rsidRPr="002737C7" w:rsidRDefault="008853E6" w:rsidP="00971537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>
              <w:rPr>
                <w:rFonts w:cs="Arial"/>
                <w:sz w:val="16"/>
                <w:szCs w:val="16"/>
              </w:rPr>
              <w:t>somministrazione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3E6" w:rsidRPr="002737C7" w:rsidRDefault="008853E6" w:rsidP="008853E6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3E6" w:rsidRPr="00CE30E4" w:rsidRDefault="008853E6" w:rsidP="00971537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Istruttore amministrativo</w:t>
            </w:r>
          </w:p>
          <w:p w:rsidR="008853E6" w:rsidRPr="00CE30E4" w:rsidRDefault="008853E6" w:rsidP="00971537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>12</w:t>
            </w:r>
            <w:r w:rsidRPr="00CE30E4">
              <w:rPr>
                <w:rFonts w:cs="Arial"/>
                <w:sz w:val="16"/>
                <w:szCs w:val="16"/>
              </w:rPr>
              <w:t xml:space="preserve"> mesi</w:t>
            </w:r>
          </w:p>
          <w:p w:rsidR="008853E6" w:rsidRPr="00CE30E4" w:rsidRDefault="008853E6" w:rsidP="00971537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3E6" w:rsidRPr="00671981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1066</w:t>
            </w:r>
            <w:r w:rsidRPr="00671981">
              <w:rPr>
                <w:rFonts w:cs="Arial"/>
                <w:bCs/>
                <w:sz w:val="16"/>
                <w:szCs w:val="16"/>
              </w:rPr>
              <w:t>0</w:t>
            </w:r>
            <w:r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3E6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32.000,00</w:t>
            </w:r>
          </w:p>
        </w:tc>
      </w:tr>
      <w:tr w:rsidR="00272F79" w:rsidRPr="00CE30E4" w:rsidTr="008853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F79" w:rsidRPr="002737C7" w:rsidRDefault="00272F79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AFFARI GENERALI – SOCIO CULTURALE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F79" w:rsidRDefault="00272F79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Staff Sindaco – Funzioni di supporto all’informazione istituzionale (Art. 90 TUEL)</w:t>
            </w:r>
          </w:p>
          <w:p w:rsidR="00272F79" w:rsidRDefault="00272F79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272F79" w:rsidRPr="002737C7" w:rsidRDefault="00272F79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Dirette dipendenze del Sindaco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F79" w:rsidRPr="002737C7" w:rsidRDefault="00272F79" w:rsidP="008853E6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Default="00272F79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Istruttore Amministrativo </w:t>
            </w:r>
          </w:p>
          <w:p w:rsidR="00272F79" w:rsidRPr="00CE30E4" w:rsidRDefault="00272F79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Cat. C</w:t>
            </w:r>
            <w:r w:rsidRPr="00CE30E4">
              <w:rPr>
                <w:rFonts w:cs="Arial"/>
                <w:sz w:val="16"/>
                <w:szCs w:val="16"/>
              </w:rPr>
              <w:t xml:space="preserve">1 – </w:t>
            </w:r>
            <w:r>
              <w:rPr>
                <w:rFonts w:cs="Arial"/>
                <w:sz w:val="16"/>
                <w:szCs w:val="16"/>
              </w:rPr>
              <w:t>12</w:t>
            </w:r>
            <w:r w:rsidRPr="00CE30E4">
              <w:rPr>
                <w:rFonts w:cs="Arial"/>
                <w:sz w:val="16"/>
                <w:szCs w:val="16"/>
              </w:rPr>
              <w:t xml:space="preserve"> mesi</w:t>
            </w:r>
          </w:p>
          <w:p w:rsidR="00272F79" w:rsidRPr="00CE30E4" w:rsidRDefault="00272F79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</w:t>
            </w:r>
            <w:r w:rsidRPr="00CE30E4">
              <w:rPr>
                <w:rFonts w:cs="Arial"/>
                <w:sz w:val="16"/>
                <w:szCs w:val="16"/>
              </w:rPr>
              <w:t xml:space="preserve">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F79" w:rsidRPr="00671981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1066</w:t>
            </w:r>
            <w:r w:rsidR="00272F79" w:rsidRPr="00671981">
              <w:rPr>
                <w:rFonts w:cs="Arial"/>
                <w:bCs/>
                <w:sz w:val="16"/>
                <w:szCs w:val="16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F79" w:rsidRPr="00CE30E4" w:rsidRDefault="00272F79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16</w:t>
            </w:r>
            <w:r w:rsidRPr="00CE30E4">
              <w:rPr>
                <w:rFonts w:cs="Arial"/>
                <w:bCs/>
                <w:sz w:val="16"/>
                <w:szCs w:val="16"/>
              </w:rPr>
              <w:t>.000,00</w:t>
            </w:r>
          </w:p>
        </w:tc>
      </w:tr>
      <w:tr w:rsidR="00272F79" w:rsidRPr="002737C7" w:rsidTr="008853E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F79" w:rsidRPr="002737C7" w:rsidRDefault="00272F79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VIGILANZA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F79" w:rsidRPr="002737C7" w:rsidRDefault="00272F79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Supporto stagionale al corpo di polizia locale</w:t>
            </w:r>
          </w:p>
          <w:p w:rsidR="00272F79" w:rsidRPr="002737C7" w:rsidRDefault="00272F79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272F79" w:rsidRPr="002737C7" w:rsidRDefault="00272F79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pubblica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selezione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F79" w:rsidRPr="002737C7" w:rsidRDefault="00A163D8" w:rsidP="008853E6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Pr="002737C7" w:rsidRDefault="00272F79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agente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polizia locale</w:t>
            </w:r>
          </w:p>
          <w:p w:rsidR="00272F79" w:rsidRPr="002737C7" w:rsidRDefault="00272F79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at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. C1 - mesi </w:t>
            </w:r>
            <w:proofErr w:type="gramStart"/>
            <w:r>
              <w:rPr>
                <w:rFonts w:cs="Arial"/>
                <w:sz w:val="16"/>
                <w:szCs w:val="16"/>
              </w:rPr>
              <w:t>6</w:t>
            </w:r>
            <w:proofErr w:type="gramEnd"/>
          </w:p>
          <w:p w:rsidR="00272F79" w:rsidRPr="002737C7" w:rsidRDefault="00272F79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F79" w:rsidRPr="00671981" w:rsidRDefault="008853E6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1066</w:t>
            </w:r>
            <w:r w:rsidR="00272F79" w:rsidRPr="00671981">
              <w:rPr>
                <w:rFonts w:cs="Arial"/>
                <w:bCs/>
                <w:sz w:val="16"/>
                <w:szCs w:val="1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F79" w:rsidRDefault="00A163D8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100.000,00</w:t>
            </w:r>
          </w:p>
          <w:p w:rsidR="00272F79" w:rsidRPr="002737C7" w:rsidRDefault="00272F79" w:rsidP="008853E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</w:tr>
    </w:tbl>
    <w:p w:rsidR="008853E6" w:rsidRDefault="008853E6" w:rsidP="001B5614">
      <w:pPr>
        <w:autoSpaceDE w:val="0"/>
        <w:autoSpaceDN w:val="0"/>
        <w:adjustRightInd w:val="0"/>
        <w:jc w:val="right"/>
        <w:rPr>
          <w:rFonts w:cs="Arial"/>
          <w:b/>
          <w:sz w:val="16"/>
          <w:szCs w:val="16"/>
        </w:rPr>
      </w:pPr>
    </w:p>
    <w:p w:rsidR="00C077F6" w:rsidRDefault="009952D3" w:rsidP="001B5614">
      <w:pPr>
        <w:autoSpaceDE w:val="0"/>
        <w:autoSpaceDN w:val="0"/>
        <w:adjustRightInd w:val="0"/>
        <w:jc w:val="right"/>
        <w:rPr>
          <w:rFonts w:cs="Arial"/>
          <w:b/>
          <w:sz w:val="16"/>
          <w:szCs w:val="16"/>
        </w:rPr>
      </w:pPr>
      <w:r w:rsidRPr="002737C7">
        <w:rPr>
          <w:rFonts w:cs="Arial"/>
          <w:b/>
          <w:sz w:val="16"/>
          <w:szCs w:val="16"/>
        </w:rPr>
        <w:t xml:space="preserve">Tot. </w:t>
      </w:r>
      <w:r w:rsidRPr="00CE30E4">
        <w:rPr>
          <w:rFonts w:cs="Arial"/>
          <w:b/>
          <w:sz w:val="16"/>
          <w:szCs w:val="16"/>
        </w:rPr>
        <w:t xml:space="preserve">€ </w:t>
      </w:r>
      <w:r w:rsidR="00285FB7">
        <w:rPr>
          <w:rFonts w:cs="Arial"/>
          <w:b/>
          <w:sz w:val="16"/>
          <w:szCs w:val="16"/>
        </w:rPr>
        <w:t>3</w:t>
      </w:r>
      <w:r w:rsidR="008E2D34">
        <w:rPr>
          <w:rFonts w:cs="Arial"/>
          <w:b/>
          <w:sz w:val="16"/>
          <w:szCs w:val="16"/>
        </w:rPr>
        <w:t>59</w:t>
      </w:r>
      <w:r w:rsidR="001B5614" w:rsidRPr="00CE30E4">
        <w:rPr>
          <w:rFonts w:cs="Arial"/>
          <w:b/>
          <w:sz w:val="16"/>
          <w:szCs w:val="16"/>
        </w:rPr>
        <w:t>.</w:t>
      </w:r>
      <w:r w:rsidR="00D7066F">
        <w:rPr>
          <w:rFonts w:cs="Arial"/>
          <w:b/>
          <w:sz w:val="16"/>
          <w:szCs w:val="16"/>
        </w:rPr>
        <w:t>000</w:t>
      </w:r>
      <w:r w:rsidRPr="00CE30E4">
        <w:rPr>
          <w:rFonts w:cs="Arial"/>
          <w:b/>
          <w:sz w:val="16"/>
          <w:szCs w:val="16"/>
        </w:rPr>
        <w:t>,00</w:t>
      </w:r>
    </w:p>
    <w:p w:rsidR="003440B0" w:rsidRDefault="003440B0" w:rsidP="001B5614">
      <w:pPr>
        <w:autoSpaceDE w:val="0"/>
        <w:autoSpaceDN w:val="0"/>
        <w:adjustRightInd w:val="0"/>
        <w:jc w:val="right"/>
        <w:rPr>
          <w:rFonts w:cs="Arial"/>
          <w:b/>
          <w:sz w:val="16"/>
          <w:szCs w:val="16"/>
        </w:rPr>
      </w:pPr>
    </w:p>
    <w:p w:rsidR="003440B0" w:rsidRPr="00C079B5" w:rsidRDefault="003440B0" w:rsidP="003440B0">
      <w:pPr>
        <w:autoSpaceDE w:val="0"/>
        <w:autoSpaceDN w:val="0"/>
        <w:adjustRightInd w:val="0"/>
        <w:ind w:left="0"/>
        <w:rPr>
          <w:rFonts w:cs="Arial"/>
          <w:sz w:val="16"/>
          <w:szCs w:val="16"/>
        </w:rPr>
      </w:pPr>
      <w:r>
        <w:rPr>
          <w:rFonts w:cs="Arial"/>
        </w:rPr>
        <w:t xml:space="preserve">Quota “virtuale” spese personale Scuola Civica di Musica </w:t>
      </w:r>
      <w:proofErr w:type="gramStart"/>
      <w:r>
        <w:rPr>
          <w:rFonts w:cs="Arial"/>
        </w:rPr>
        <w:t>Gallura</w:t>
      </w:r>
      <w:proofErr w:type="gramEnd"/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C079B5">
        <w:rPr>
          <w:rFonts w:cs="Arial"/>
          <w:sz w:val="16"/>
          <w:szCs w:val="16"/>
        </w:rPr>
        <w:t xml:space="preserve">    €</w:t>
      </w:r>
      <w:proofErr w:type="gramStart"/>
      <w:r w:rsidRPr="00C079B5">
        <w:rPr>
          <w:rFonts w:cs="Arial"/>
          <w:sz w:val="16"/>
          <w:szCs w:val="16"/>
        </w:rPr>
        <w:t xml:space="preserve"> </w:t>
      </w:r>
      <w:r w:rsidR="00C079B5">
        <w:rPr>
          <w:rFonts w:cs="Arial"/>
          <w:sz w:val="16"/>
          <w:szCs w:val="16"/>
        </w:rPr>
        <w:t xml:space="preserve"> </w:t>
      </w:r>
      <w:proofErr w:type="gramEnd"/>
      <w:r w:rsidRPr="00C079B5">
        <w:rPr>
          <w:rFonts w:cs="Arial"/>
          <w:sz w:val="16"/>
          <w:szCs w:val="16"/>
        </w:rPr>
        <w:t>11.380,00</w:t>
      </w:r>
    </w:p>
    <w:p w:rsidR="00DE45DF" w:rsidRPr="00C079B5" w:rsidRDefault="00DE45DF" w:rsidP="003440B0">
      <w:pPr>
        <w:autoSpaceDE w:val="0"/>
        <w:autoSpaceDN w:val="0"/>
        <w:adjustRightInd w:val="0"/>
        <w:ind w:left="0"/>
        <w:rPr>
          <w:rFonts w:cs="Arial"/>
          <w:b/>
          <w:sz w:val="16"/>
          <w:szCs w:val="16"/>
        </w:rPr>
      </w:pPr>
      <w:r w:rsidRPr="00C079B5">
        <w:rPr>
          <w:rFonts w:cs="Arial"/>
          <w:b/>
        </w:rPr>
        <w:t>Totale Complessivo</w:t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  <w:t xml:space="preserve"> </w:t>
      </w:r>
      <w:r w:rsidR="008853E6">
        <w:rPr>
          <w:rFonts w:cs="Arial"/>
          <w:b/>
          <w:sz w:val="16"/>
          <w:szCs w:val="16"/>
        </w:rPr>
        <w:t xml:space="preserve">  </w:t>
      </w:r>
      <w:r w:rsidRPr="00C079B5">
        <w:rPr>
          <w:rFonts w:cs="Arial"/>
          <w:b/>
          <w:sz w:val="16"/>
          <w:szCs w:val="16"/>
        </w:rPr>
        <w:t xml:space="preserve"> €</w:t>
      </w:r>
      <w:r w:rsidR="00C079B5" w:rsidRPr="00C079B5">
        <w:rPr>
          <w:rFonts w:cs="Arial"/>
          <w:b/>
          <w:sz w:val="16"/>
          <w:szCs w:val="16"/>
        </w:rPr>
        <w:t xml:space="preserve"> </w:t>
      </w:r>
      <w:r w:rsidR="00285FB7">
        <w:rPr>
          <w:rFonts w:cs="Arial"/>
          <w:b/>
          <w:sz w:val="16"/>
          <w:szCs w:val="16"/>
        </w:rPr>
        <w:t>4</w:t>
      </w:r>
      <w:r w:rsidR="008E2D34">
        <w:rPr>
          <w:rFonts w:cs="Arial"/>
          <w:b/>
          <w:sz w:val="16"/>
          <w:szCs w:val="16"/>
        </w:rPr>
        <w:t>70</w:t>
      </w:r>
      <w:r w:rsidR="00C079B5" w:rsidRPr="00C079B5">
        <w:rPr>
          <w:rFonts w:cs="Arial"/>
          <w:b/>
          <w:sz w:val="16"/>
          <w:szCs w:val="16"/>
        </w:rPr>
        <w:t>.380,00</w:t>
      </w:r>
    </w:p>
    <w:p w:rsidR="003356B0" w:rsidRDefault="003356B0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745EB2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  <w:r>
        <w:rPr>
          <w:rFonts w:cs="Arial"/>
          <w:b/>
          <w:bCs/>
          <w:color w:val="010005"/>
          <w:sz w:val="24"/>
          <w:szCs w:val="24"/>
        </w:rPr>
        <w:t>PIANO ANNUALE DELLE ASSUNZIONI – 202</w:t>
      </w:r>
      <w:r w:rsidR="00671981">
        <w:rPr>
          <w:rFonts w:cs="Arial"/>
          <w:b/>
          <w:bCs/>
          <w:color w:val="010005"/>
          <w:sz w:val="24"/>
          <w:szCs w:val="24"/>
        </w:rPr>
        <w:t>1</w:t>
      </w:r>
    </w:p>
    <w:p w:rsidR="00745EB2" w:rsidRDefault="00745EB2" w:rsidP="00745EB2">
      <w:pPr>
        <w:autoSpaceDE w:val="0"/>
        <w:autoSpaceDN w:val="0"/>
        <w:adjustRightInd w:val="0"/>
        <w:ind w:left="0"/>
        <w:rPr>
          <w:rFonts w:cs="Arial"/>
          <w:color w:val="00000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3543"/>
        <w:gridCol w:w="709"/>
        <w:gridCol w:w="2693"/>
        <w:gridCol w:w="993"/>
        <w:gridCol w:w="992"/>
      </w:tblGrid>
      <w:tr w:rsidR="00745EB2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 xml:space="preserve">Settore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>Fabbisogno rilevato/motivazione</w:t>
            </w:r>
          </w:p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proofErr w:type="gramStart"/>
            <w:r>
              <w:rPr>
                <w:rFonts w:cs="Arial"/>
                <w:color w:val="000004"/>
              </w:rPr>
              <w:t>Modalità</w:t>
            </w:r>
            <w:proofErr w:type="gramEnd"/>
            <w:r>
              <w:rPr>
                <w:rFonts w:cs="Arial"/>
                <w:color w:val="000004"/>
              </w:rPr>
              <w:t xml:space="preserve"> di reclutamento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proofErr w:type="spellStart"/>
            <w:r>
              <w:rPr>
                <w:rFonts w:cs="Arial"/>
                <w:color w:val="000004"/>
              </w:rPr>
              <w:t>N°</w:t>
            </w:r>
            <w:proofErr w:type="spellEnd"/>
            <w:r>
              <w:rPr>
                <w:rFonts w:cs="Arial"/>
                <w:color w:val="000004"/>
              </w:rPr>
              <w:t xml:space="preserve"> unità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 xml:space="preserve">Profilo professionale </w:t>
            </w:r>
          </w:p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>Categoria</w:t>
            </w:r>
          </w:p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proofErr w:type="gramStart"/>
            <w:r>
              <w:rPr>
                <w:rFonts w:cs="Arial"/>
                <w:color w:val="000004"/>
              </w:rPr>
              <w:t>ore</w:t>
            </w:r>
            <w:proofErr w:type="gramEnd"/>
            <w:r>
              <w:rPr>
                <w:rFonts w:cs="Arial"/>
                <w:color w:val="000004"/>
              </w:rPr>
              <w:t xml:space="preserve"> e periodo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>Capitolo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>Costo</w:t>
            </w:r>
          </w:p>
        </w:tc>
      </w:tr>
    </w:tbl>
    <w:p w:rsidR="00745EB2" w:rsidRDefault="00745EB2" w:rsidP="00745EB2">
      <w:pPr>
        <w:autoSpaceDE w:val="0"/>
        <w:autoSpaceDN w:val="0"/>
        <w:adjustRightInd w:val="0"/>
        <w:ind w:left="0"/>
        <w:rPr>
          <w:rFonts w:cs="Arial"/>
          <w:color w:val="000004"/>
        </w:rPr>
      </w:pPr>
    </w:p>
    <w:p w:rsidR="00745EB2" w:rsidRDefault="00745EB2" w:rsidP="00745EB2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</w:rPr>
      </w:pPr>
      <w:r>
        <w:rPr>
          <w:rFonts w:cs="Arial"/>
          <w:color w:val="000004"/>
        </w:rPr>
        <w:t xml:space="preserve">PERSONALE A TEMPO </w:t>
      </w:r>
      <w:r>
        <w:rPr>
          <w:rFonts w:cs="Arial"/>
          <w:b/>
          <w:bCs/>
          <w:color w:val="000004"/>
        </w:rPr>
        <w:t>INDETERMINATO</w:t>
      </w:r>
    </w:p>
    <w:p w:rsidR="00745EB2" w:rsidRDefault="00745EB2" w:rsidP="00745EB2">
      <w:pPr>
        <w:autoSpaceDE w:val="0"/>
        <w:autoSpaceDN w:val="0"/>
        <w:adjustRightInd w:val="0"/>
        <w:ind w:left="0"/>
        <w:rPr>
          <w:rFonts w:cs="Arial"/>
          <w:b/>
          <w:bCs/>
          <w:color w:val="000004"/>
          <w:sz w:val="16"/>
          <w:szCs w:val="16"/>
        </w:rPr>
      </w:pP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9"/>
        <w:gridCol w:w="3545"/>
        <w:gridCol w:w="709"/>
        <w:gridCol w:w="2695"/>
        <w:gridCol w:w="994"/>
        <w:gridCol w:w="993"/>
      </w:tblGrid>
      <w:tr w:rsidR="00745EB2" w:rsidRPr="00CE30E4" w:rsidTr="00143919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Pr="008E5B4E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 w:rsidRPr="008E5B4E">
              <w:rPr>
                <w:rFonts w:cs="Arial"/>
                <w:color w:val="000004"/>
                <w:sz w:val="16"/>
                <w:szCs w:val="16"/>
              </w:rPr>
              <w:t xml:space="preserve">Ripristino dotazione organica a seguito di </w:t>
            </w:r>
            <w:proofErr w:type="gramStart"/>
            <w:r w:rsidRPr="008E5B4E">
              <w:rPr>
                <w:rFonts w:cs="Arial"/>
                <w:color w:val="000004"/>
                <w:sz w:val="16"/>
                <w:szCs w:val="16"/>
              </w:rPr>
              <w:t>mobilità</w:t>
            </w:r>
            <w:proofErr w:type="gramEnd"/>
            <w:r w:rsidRPr="008E5B4E">
              <w:rPr>
                <w:rFonts w:cs="Arial"/>
                <w:color w:val="000004"/>
                <w:sz w:val="16"/>
                <w:szCs w:val="16"/>
              </w:rPr>
              <w:t xml:space="preserve"> </w:t>
            </w:r>
          </w:p>
          <w:p w:rsidR="00745EB2" w:rsidRPr="008E5B4E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</w:p>
          <w:p w:rsidR="00745EB2" w:rsidRPr="008E5B4E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 w:rsidRPr="008E5B4E">
              <w:rPr>
                <w:rFonts w:cs="Arial"/>
                <w:color w:val="000004"/>
                <w:sz w:val="16"/>
                <w:szCs w:val="16"/>
              </w:rPr>
              <w:t>Bando di mobilità esterna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Pr="008E5B4E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Cs/>
                <w:color w:val="000004"/>
                <w:sz w:val="16"/>
                <w:szCs w:val="16"/>
              </w:rPr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Default="00745EB2" w:rsidP="00745EB2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istruttore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amministrativo</w:t>
            </w:r>
          </w:p>
          <w:p w:rsidR="00745EB2" w:rsidRDefault="00745EB2" w:rsidP="00745EB2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cat.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C1 </w:t>
            </w:r>
          </w:p>
          <w:p w:rsidR="00745EB2" w:rsidRPr="008E5B4E" w:rsidRDefault="00745EB2" w:rsidP="00745EB2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36 ore settimanali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Pr="005D7D95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2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Pr="008E5B4E" w:rsidRDefault="00745EB2" w:rsidP="0014391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color w:val="000002"/>
                <w:sz w:val="16"/>
                <w:szCs w:val="16"/>
              </w:rPr>
            </w:pPr>
            <w:r>
              <w:rPr>
                <w:rFonts w:cs="Arial"/>
                <w:color w:val="000002"/>
                <w:sz w:val="16"/>
                <w:szCs w:val="16"/>
              </w:rPr>
              <w:t>64</w:t>
            </w:r>
            <w:r w:rsidRPr="008E5B4E">
              <w:rPr>
                <w:rFonts w:cs="Arial"/>
                <w:color w:val="000002"/>
                <w:sz w:val="16"/>
                <w:szCs w:val="16"/>
              </w:rPr>
              <w:t>.000,00</w:t>
            </w:r>
          </w:p>
        </w:tc>
      </w:tr>
    </w:tbl>
    <w:p w:rsidR="00745EB2" w:rsidRDefault="00745EB2" w:rsidP="00745EB2">
      <w:pPr>
        <w:autoSpaceDE w:val="0"/>
        <w:autoSpaceDN w:val="0"/>
        <w:adjustRightInd w:val="0"/>
        <w:ind w:left="0"/>
        <w:jc w:val="center"/>
        <w:rPr>
          <w:rFonts w:cs="Arial"/>
          <w:color w:val="000004"/>
        </w:rPr>
      </w:pPr>
    </w:p>
    <w:p w:rsidR="00745EB2" w:rsidRDefault="00745EB2" w:rsidP="00745EB2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</w:rPr>
      </w:pPr>
      <w:r>
        <w:rPr>
          <w:rFonts w:cs="Arial"/>
          <w:color w:val="000004"/>
        </w:rPr>
        <w:t xml:space="preserve">PERSONALE A TEMPO </w:t>
      </w:r>
      <w:r>
        <w:rPr>
          <w:rFonts w:cs="Arial"/>
          <w:b/>
          <w:bCs/>
          <w:color w:val="000004"/>
        </w:rPr>
        <w:t>DETERMINATO</w:t>
      </w:r>
    </w:p>
    <w:p w:rsidR="00745EB2" w:rsidRDefault="00745EB2" w:rsidP="00745EB2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3543"/>
        <w:gridCol w:w="709"/>
        <w:gridCol w:w="2693"/>
        <w:gridCol w:w="993"/>
        <w:gridCol w:w="992"/>
      </w:tblGrid>
      <w:tr w:rsidR="00745EB2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4"/>
                <w:sz w:val="16"/>
                <w:szCs w:val="16"/>
              </w:rPr>
              <w:t>AMBIENTE E DEMANIO – PORTO TURISTICO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Esigenze straordinarie di cura del verde pubblico e dell’ambiente</w:t>
            </w:r>
          </w:p>
          <w:p w:rsidR="00745EB2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</w:p>
          <w:p w:rsidR="00745EB2" w:rsidRDefault="00C850F8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Somministrazione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Cs/>
                <w:color w:val="000004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operaio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professionale</w:t>
            </w:r>
          </w:p>
          <w:p w:rsidR="00745EB2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cat.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B1 - mesi </w:t>
            </w:r>
            <w:r w:rsidR="00C850F8">
              <w:rPr>
                <w:rFonts w:cs="Arial"/>
                <w:color w:val="000004"/>
                <w:sz w:val="16"/>
                <w:szCs w:val="16"/>
              </w:rPr>
              <w:t>6</w:t>
            </w:r>
          </w:p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Default="00C850F8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 w:rsidRPr="00671981">
              <w:rPr>
                <w:rFonts w:cs="Arial"/>
                <w:bCs/>
                <w:color w:val="000004"/>
                <w:sz w:val="16"/>
                <w:szCs w:val="16"/>
              </w:rPr>
              <w:t>1066/0</w:t>
            </w:r>
            <w:r>
              <w:rPr>
                <w:rFonts w:cs="Arial"/>
                <w:bCs/>
                <w:color w:val="000004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Default="00745EB2" w:rsidP="00C850F8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1</w:t>
            </w:r>
            <w:r w:rsidR="00C850F8">
              <w:rPr>
                <w:rFonts w:cs="Arial"/>
                <w:color w:val="000004"/>
                <w:sz w:val="16"/>
                <w:szCs w:val="16"/>
              </w:rPr>
              <w:t>8</w:t>
            </w:r>
            <w:r>
              <w:rPr>
                <w:rFonts w:cs="Arial"/>
                <w:color w:val="000004"/>
                <w:sz w:val="16"/>
                <w:szCs w:val="16"/>
              </w:rPr>
              <w:t>.000,00</w:t>
            </w:r>
          </w:p>
        </w:tc>
      </w:tr>
      <w:tr w:rsidR="00745EB2" w:rsidRPr="002737C7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LAVORI</w:t>
            </w: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PUBBLICI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 xml:space="preserve">Esigenze straordinarie per ripristino viabilità </w:t>
            </w:r>
            <w:proofErr w:type="gramStart"/>
            <w:r w:rsidRPr="002737C7">
              <w:rPr>
                <w:rFonts w:cs="Arial"/>
                <w:sz w:val="16"/>
                <w:szCs w:val="16"/>
              </w:rPr>
              <w:t>ed</w:t>
            </w:r>
            <w:proofErr w:type="gramEnd"/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infrastrutture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comunali</w:t>
            </w: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ufficio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collocamento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operaio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professionale</w:t>
            </w: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>
              <w:rPr>
                <w:rFonts w:cs="Arial"/>
                <w:sz w:val="16"/>
                <w:szCs w:val="16"/>
              </w:rPr>
              <w:t>cat.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B1 - mesi 5</w:t>
            </w: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40</w:t>
            </w:r>
            <w:r w:rsidRPr="002737C7">
              <w:rPr>
                <w:rFonts w:cs="Arial"/>
                <w:sz w:val="16"/>
                <w:szCs w:val="16"/>
              </w:rPr>
              <w:t xml:space="preserve"> ore settimanali</w:t>
            </w:r>
            <w:r>
              <w:rPr>
                <w:rFonts w:cs="Arial"/>
                <w:sz w:val="16"/>
                <w:szCs w:val="16"/>
              </w:rPr>
              <w:t xml:space="preserve"> – Contratto Edile</w:t>
            </w: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CE30E4">
              <w:rPr>
                <w:rFonts w:cs="Arial"/>
                <w:bCs/>
                <w:sz w:val="16"/>
                <w:szCs w:val="16"/>
              </w:rPr>
              <w:t>1066/03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68.</w:t>
            </w:r>
            <w:r w:rsidRPr="002737C7">
              <w:rPr>
                <w:rFonts w:cs="Arial"/>
                <w:sz w:val="16"/>
                <w:szCs w:val="16"/>
              </w:rPr>
              <w:t>000,00</w:t>
            </w:r>
          </w:p>
        </w:tc>
      </w:tr>
      <w:tr w:rsidR="00745EB2" w:rsidRPr="002737C7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 xml:space="preserve">Esigenze straordinarie per ripristino viabilità </w:t>
            </w:r>
            <w:proofErr w:type="gramStart"/>
            <w:r w:rsidRPr="002737C7">
              <w:rPr>
                <w:rFonts w:cs="Arial"/>
                <w:sz w:val="16"/>
                <w:szCs w:val="16"/>
              </w:rPr>
              <w:t>ed</w:t>
            </w:r>
            <w:proofErr w:type="gramEnd"/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infrastrutture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comunali</w:t>
            </w: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ufficio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collocamento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operaio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non specializzato</w:t>
            </w: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cat.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A1 - mesi </w:t>
            </w:r>
            <w:r>
              <w:rPr>
                <w:rFonts w:cs="Arial"/>
                <w:sz w:val="16"/>
                <w:szCs w:val="16"/>
              </w:rPr>
              <w:t>5</w:t>
            </w: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40</w:t>
            </w:r>
            <w:r w:rsidRPr="002737C7">
              <w:rPr>
                <w:rFonts w:cs="Arial"/>
                <w:sz w:val="16"/>
                <w:szCs w:val="16"/>
              </w:rPr>
              <w:t xml:space="preserve"> ore settimanali</w:t>
            </w:r>
            <w:r>
              <w:rPr>
                <w:rFonts w:cs="Arial"/>
                <w:sz w:val="16"/>
                <w:szCs w:val="16"/>
              </w:rPr>
              <w:t xml:space="preserve"> – Contratto Edile</w:t>
            </w: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CE30E4">
              <w:rPr>
                <w:rFonts w:cs="Arial"/>
                <w:bCs/>
                <w:sz w:val="16"/>
                <w:szCs w:val="16"/>
              </w:rPr>
              <w:t>1066/03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32.</w:t>
            </w:r>
            <w:r w:rsidRPr="002737C7">
              <w:rPr>
                <w:rFonts w:cs="Arial"/>
                <w:sz w:val="16"/>
                <w:szCs w:val="16"/>
              </w:rPr>
              <w:t>000,00</w:t>
            </w:r>
          </w:p>
        </w:tc>
      </w:tr>
      <w:tr w:rsidR="00745EB2" w:rsidRPr="00CE30E4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ECONOMICO FINANZIARIO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Funzioni di supporto all’Ufficio Tributi</w:t>
            </w: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>
              <w:rPr>
                <w:rFonts w:cs="Arial"/>
                <w:sz w:val="16"/>
                <w:szCs w:val="16"/>
              </w:rPr>
              <w:t>somministrazione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CE30E4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Istruttore amministrativo</w:t>
            </w:r>
          </w:p>
          <w:p w:rsidR="00745EB2" w:rsidRPr="00CE30E4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>12</w:t>
            </w:r>
            <w:r w:rsidRPr="00CE30E4">
              <w:rPr>
                <w:rFonts w:cs="Arial"/>
                <w:sz w:val="16"/>
                <w:szCs w:val="16"/>
              </w:rPr>
              <w:t xml:space="preserve"> mesi</w:t>
            </w:r>
          </w:p>
          <w:p w:rsidR="00745EB2" w:rsidRPr="00CE30E4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CE30E4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 w:rsidRPr="00CE30E4">
              <w:rPr>
                <w:rFonts w:cs="Arial"/>
                <w:bCs/>
                <w:sz w:val="16"/>
                <w:szCs w:val="16"/>
              </w:rPr>
              <w:t>1066/03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CE30E4" w:rsidRDefault="00745EB2" w:rsidP="0014391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32</w:t>
            </w:r>
            <w:r w:rsidRPr="00CE30E4">
              <w:rPr>
                <w:rFonts w:cs="Arial"/>
                <w:bCs/>
                <w:sz w:val="16"/>
                <w:szCs w:val="16"/>
              </w:rPr>
              <w:t>.000,00</w:t>
            </w:r>
          </w:p>
          <w:p w:rsidR="00745EB2" w:rsidRPr="00CE30E4" w:rsidRDefault="00745EB2" w:rsidP="0014391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:rsidR="00745EB2" w:rsidRPr="00CE30E4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</w:tr>
      <w:tr w:rsidR="00745EB2" w:rsidRPr="00CE30E4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Funzioni di supporto all’Ufficio Tributi</w:t>
            </w: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>
              <w:rPr>
                <w:rFonts w:cs="Arial"/>
                <w:sz w:val="16"/>
                <w:szCs w:val="16"/>
              </w:rPr>
              <w:t>somministrazione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CE30E4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Istruttore amministrativo</w:t>
            </w:r>
          </w:p>
          <w:p w:rsidR="00745EB2" w:rsidRPr="00CE30E4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>11</w:t>
            </w:r>
            <w:r w:rsidRPr="00CE30E4">
              <w:rPr>
                <w:rFonts w:cs="Arial"/>
                <w:sz w:val="16"/>
                <w:szCs w:val="16"/>
              </w:rPr>
              <w:t xml:space="preserve"> mesi</w:t>
            </w:r>
          </w:p>
          <w:p w:rsidR="00745EB2" w:rsidRPr="00CE30E4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CE30E4" w:rsidRDefault="00745EB2" w:rsidP="00C850F8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1066/0</w:t>
            </w:r>
            <w:r w:rsidR="00C850F8"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30.000,00</w:t>
            </w:r>
          </w:p>
        </w:tc>
      </w:tr>
      <w:tr w:rsidR="00745EB2" w:rsidRPr="00CE30E4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AFFARI GENERALI – SOCIO CULTURALE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Staff Sindaco – Funzioni di supporto all’informazione istituzionale (Art. 90 TUEL)</w:t>
            </w:r>
          </w:p>
          <w:p w:rsidR="00745EB2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Dirette dipendenze del Sindaco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Istruttore Amministrativo </w:t>
            </w:r>
          </w:p>
          <w:p w:rsidR="00745EB2" w:rsidRPr="00CE30E4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Cat. C</w:t>
            </w:r>
            <w:r w:rsidRPr="00CE30E4">
              <w:rPr>
                <w:rFonts w:cs="Arial"/>
                <w:sz w:val="16"/>
                <w:szCs w:val="16"/>
              </w:rPr>
              <w:t xml:space="preserve">1 – </w:t>
            </w:r>
            <w:r>
              <w:rPr>
                <w:rFonts w:cs="Arial"/>
                <w:sz w:val="16"/>
                <w:szCs w:val="16"/>
              </w:rPr>
              <w:t>12</w:t>
            </w:r>
            <w:r w:rsidRPr="00CE30E4">
              <w:rPr>
                <w:rFonts w:cs="Arial"/>
                <w:sz w:val="16"/>
                <w:szCs w:val="16"/>
              </w:rPr>
              <w:t xml:space="preserve"> mesi</w:t>
            </w:r>
          </w:p>
          <w:p w:rsidR="00745EB2" w:rsidRPr="00CE30E4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</w:t>
            </w:r>
            <w:r w:rsidRPr="00CE30E4">
              <w:rPr>
                <w:rFonts w:cs="Arial"/>
                <w:sz w:val="16"/>
                <w:szCs w:val="16"/>
              </w:rPr>
              <w:t xml:space="preserve">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CE30E4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1066/03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CE30E4" w:rsidRDefault="00745EB2" w:rsidP="0014391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16</w:t>
            </w:r>
            <w:r w:rsidRPr="00CE30E4">
              <w:rPr>
                <w:rFonts w:cs="Arial"/>
                <w:bCs/>
                <w:sz w:val="16"/>
                <w:szCs w:val="16"/>
              </w:rPr>
              <w:t>.000,00</w:t>
            </w:r>
          </w:p>
        </w:tc>
      </w:tr>
      <w:tr w:rsidR="00745EB2" w:rsidRPr="002737C7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VIGILANZA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Supporto stagionale al corpo di polizia locale</w:t>
            </w: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pubblica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selezione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agente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polizia locale</w:t>
            </w: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at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. C1 - mesi </w:t>
            </w:r>
            <w:proofErr w:type="gramStart"/>
            <w:r>
              <w:rPr>
                <w:rFonts w:cs="Arial"/>
                <w:sz w:val="16"/>
                <w:szCs w:val="16"/>
              </w:rPr>
              <w:t>6</w:t>
            </w:r>
            <w:proofErr w:type="gramEnd"/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Pr="002737C7" w:rsidRDefault="00745EB2" w:rsidP="00285FB7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1066/01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 xml:space="preserve">  65</w:t>
            </w:r>
            <w:r w:rsidRPr="002737C7">
              <w:rPr>
                <w:rFonts w:cs="Arial"/>
                <w:bCs/>
                <w:sz w:val="16"/>
                <w:szCs w:val="16"/>
              </w:rPr>
              <w:t>.000,00</w:t>
            </w:r>
          </w:p>
          <w:p w:rsidR="00745EB2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:rsidR="00745EB2" w:rsidRPr="002737C7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</w:tc>
      </w:tr>
    </w:tbl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B17CD1" w:rsidRDefault="00B17CD1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B17CD1" w:rsidRDefault="00B17CD1" w:rsidP="00B17CD1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  <w:r>
        <w:rPr>
          <w:rFonts w:cs="Arial"/>
          <w:b/>
          <w:bCs/>
          <w:color w:val="010005"/>
          <w:sz w:val="24"/>
          <w:szCs w:val="24"/>
        </w:rPr>
        <w:t>PIANO ANNUALE DELLE ASSUNZIONI – 202</w:t>
      </w:r>
      <w:r w:rsidR="00671981">
        <w:rPr>
          <w:rFonts w:cs="Arial"/>
          <w:b/>
          <w:bCs/>
          <w:color w:val="010005"/>
          <w:sz w:val="24"/>
          <w:szCs w:val="24"/>
        </w:rPr>
        <w:t>2</w:t>
      </w:r>
    </w:p>
    <w:p w:rsidR="00B17CD1" w:rsidRDefault="00B17CD1" w:rsidP="00B17CD1">
      <w:pPr>
        <w:autoSpaceDE w:val="0"/>
        <w:autoSpaceDN w:val="0"/>
        <w:adjustRightInd w:val="0"/>
        <w:ind w:left="0"/>
        <w:jc w:val="center"/>
        <w:rPr>
          <w:rFonts w:cs="Arial"/>
          <w:color w:val="000004"/>
        </w:rPr>
      </w:pPr>
    </w:p>
    <w:p w:rsidR="00B17CD1" w:rsidRDefault="00B17CD1" w:rsidP="00B17CD1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</w:rPr>
      </w:pPr>
      <w:r>
        <w:rPr>
          <w:rFonts w:cs="Arial"/>
          <w:color w:val="000004"/>
        </w:rPr>
        <w:t xml:space="preserve">PERSONALE A TEMPO </w:t>
      </w:r>
      <w:r>
        <w:rPr>
          <w:rFonts w:cs="Arial"/>
          <w:b/>
          <w:bCs/>
          <w:color w:val="000004"/>
        </w:rPr>
        <w:t>DETERMINATO</w:t>
      </w:r>
    </w:p>
    <w:p w:rsidR="00B17CD1" w:rsidRDefault="00B17CD1" w:rsidP="00B17CD1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3543"/>
        <w:gridCol w:w="709"/>
        <w:gridCol w:w="2693"/>
        <w:gridCol w:w="993"/>
        <w:gridCol w:w="992"/>
      </w:tblGrid>
      <w:tr w:rsidR="00C850F8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0F8" w:rsidRDefault="00C850F8" w:rsidP="00C850F8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4"/>
                <w:sz w:val="16"/>
                <w:szCs w:val="16"/>
              </w:rPr>
              <w:t>AMBIENTE E DEMANIO – PORTO TURISTICO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F8" w:rsidRDefault="00C850F8" w:rsidP="00C850F8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Esigenze straordinarie di cura del verde pubblico e dell’ambiente</w:t>
            </w:r>
          </w:p>
          <w:p w:rsidR="00C850F8" w:rsidRDefault="00C850F8" w:rsidP="00C850F8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</w:p>
          <w:p w:rsidR="00C850F8" w:rsidRDefault="00C850F8" w:rsidP="00C850F8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Somministrazione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0F8" w:rsidRDefault="00C850F8" w:rsidP="00C850F8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Cs/>
                <w:color w:val="000004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0F8" w:rsidRDefault="00C850F8" w:rsidP="00C850F8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operaio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professionale</w:t>
            </w:r>
          </w:p>
          <w:p w:rsidR="00C850F8" w:rsidRDefault="00C850F8" w:rsidP="00C850F8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cat.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B1 - mesi 6</w:t>
            </w:r>
          </w:p>
          <w:p w:rsidR="00C850F8" w:rsidRDefault="00C850F8" w:rsidP="00C850F8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0F8" w:rsidRDefault="00C850F8" w:rsidP="00C850F8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 w:rsidRPr="00671981">
              <w:rPr>
                <w:rFonts w:cs="Arial"/>
                <w:bCs/>
                <w:color w:val="000004"/>
                <w:sz w:val="16"/>
                <w:szCs w:val="16"/>
              </w:rPr>
              <w:t>1066/0</w:t>
            </w:r>
            <w:r>
              <w:rPr>
                <w:rFonts w:cs="Arial"/>
                <w:bCs/>
                <w:color w:val="000004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0F8" w:rsidRDefault="00C850F8" w:rsidP="00C850F8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18.000,00</w:t>
            </w:r>
          </w:p>
        </w:tc>
      </w:tr>
      <w:tr w:rsidR="00B17CD1" w:rsidRPr="002737C7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LAVORI</w:t>
            </w: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PUBBLICI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 xml:space="preserve">Esigenze straordinarie per ripristino viabilità </w:t>
            </w:r>
            <w:proofErr w:type="gramStart"/>
            <w:r w:rsidRPr="002737C7">
              <w:rPr>
                <w:rFonts w:cs="Arial"/>
                <w:sz w:val="16"/>
                <w:szCs w:val="16"/>
              </w:rPr>
              <w:t>ed</w:t>
            </w:r>
            <w:proofErr w:type="gramEnd"/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infrastrutture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comunali</w:t>
            </w: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ufficio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collocamento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operaio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professionale</w:t>
            </w: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>
              <w:rPr>
                <w:rFonts w:cs="Arial"/>
                <w:sz w:val="16"/>
                <w:szCs w:val="16"/>
              </w:rPr>
              <w:t>cat.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B1 - mesi 5</w:t>
            </w: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40</w:t>
            </w:r>
            <w:r w:rsidRPr="002737C7">
              <w:rPr>
                <w:rFonts w:cs="Arial"/>
                <w:sz w:val="16"/>
                <w:szCs w:val="16"/>
              </w:rPr>
              <w:t xml:space="preserve"> ore settimanali</w:t>
            </w:r>
            <w:r>
              <w:rPr>
                <w:rFonts w:cs="Arial"/>
                <w:sz w:val="16"/>
                <w:szCs w:val="16"/>
              </w:rPr>
              <w:t xml:space="preserve"> – Contratto Edile</w:t>
            </w: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CE30E4">
              <w:rPr>
                <w:rFonts w:cs="Arial"/>
                <w:bCs/>
                <w:sz w:val="16"/>
                <w:szCs w:val="16"/>
              </w:rPr>
              <w:t>1066/03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68.</w:t>
            </w:r>
            <w:r w:rsidRPr="002737C7">
              <w:rPr>
                <w:rFonts w:cs="Arial"/>
                <w:sz w:val="16"/>
                <w:szCs w:val="16"/>
              </w:rPr>
              <w:t>000,00</w:t>
            </w:r>
          </w:p>
        </w:tc>
      </w:tr>
      <w:tr w:rsidR="00B17CD1" w:rsidRPr="002737C7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 xml:space="preserve">Esigenze straordinarie per ripristino viabilità </w:t>
            </w:r>
            <w:proofErr w:type="gramStart"/>
            <w:r w:rsidRPr="002737C7">
              <w:rPr>
                <w:rFonts w:cs="Arial"/>
                <w:sz w:val="16"/>
                <w:szCs w:val="16"/>
              </w:rPr>
              <w:t>ed</w:t>
            </w:r>
            <w:proofErr w:type="gramEnd"/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infrastrutture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comunali</w:t>
            </w: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ufficio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collocamento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operaio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non specializzato</w:t>
            </w: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cat.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A1 - mesi </w:t>
            </w:r>
            <w:r>
              <w:rPr>
                <w:rFonts w:cs="Arial"/>
                <w:sz w:val="16"/>
                <w:szCs w:val="16"/>
              </w:rPr>
              <w:t>5</w:t>
            </w: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40</w:t>
            </w:r>
            <w:r w:rsidRPr="002737C7">
              <w:rPr>
                <w:rFonts w:cs="Arial"/>
                <w:sz w:val="16"/>
                <w:szCs w:val="16"/>
              </w:rPr>
              <w:t xml:space="preserve"> ore settimanali</w:t>
            </w:r>
            <w:r>
              <w:rPr>
                <w:rFonts w:cs="Arial"/>
                <w:sz w:val="16"/>
                <w:szCs w:val="16"/>
              </w:rPr>
              <w:t xml:space="preserve"> – Contratto Edile</w:t>
            </w: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CE30E4">
              <w:rPr>
                <w:rFonts w:cs="Arial"/>
                <w:bCs/>
                <w:sz w:val="16"/>
                <w:szCs w:val="16"/>
              </w:rPr>
              <w:t>1066/03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32.</w:t>
            </w:r>
            <w:r w:rsidRPr="002737C7">
              <w:rPr>
                <w:rFonts w:cs="Arial"/>
                <w:sz w:val="16"/>
                <w:szCs w:val="16"/>
              </w:rPr>
              <w:t>000,00</w:t>
            </w:r>
          </w:p>
        </w:tc>
      </w:tr>
      <w:tr w:rsidR="00B17CD1" w:rsidRPr="00CE30E4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ECONOMICO FINANZIARIO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Funzioni di supporto all’Ufficio Tributi</w:t>
            </w: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>
              <w:rPr>
                <w:rFonts w:cs="Arial"/>
                <w:sz w:val="16"/>
                <w:szCs w:val="16"/>
              </w:rPr>
              <w:t>somministrazione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Istruttore amministrativo</w:t>
            </w:r>
          </w:p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>12</w:t>
            </w:r>
            <w:r w:rsidRPr="00CE30E4">
              <w:rPr>
                <w:rFonts w:cs="Arial"/>
                <w:sz w:val="16"/>
                <w:szCs w:val="16"/>
              </w:rPr>
              <w:t xml:space="preserve"> mesi</w:t>
            </w:r>
          </w:p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 w:rsidRPr="00CE30E4">
              <w:rPr>
                <w:rFonts w:cs="Arial"/>
                <w:bCs/>
                <w:sz w:val="16"/>
                <w:szCs w:val="16"/>
              </w:rPr>
              <w:t>1066/0</w:t>
            </w:r>
            <w:r w:rsidR="00C850F8"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32</w:t>
            </w:r>
            <w:r w:rsidRPr="00CE30E4">
              <w:rPr>
                <w:rFonts w:cs="Arial"/>
                <w:bCs/>
                <w:sz w:val="16"/>
                <w:szCs w:val="16"/>
              </w:rPr>
              <w:t>.000,00</w:t>
            </w:r>
          </w:p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</w:tr>
      <w:tr w:rsidR="00B17CD1" w:rsidRPr="00CE30E4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Funzioni di supporto all’Ufficio Tributi</w:t>
            </w: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>
              <w:rPr>
                <w:rFonts w:cs="Arial"/>
                <w:sz w:val="16"/>
                <w:szCs w:val="16"/>
              </w:rPr>
              <w:t>somministrazione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Istruttore amministrativo</w:t>
            </w:r>
          </w:p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>11</w:t>
            </w:r>
            <w:r w:rsidRPr="00CE30E4">
              <w:rPr>
                <w:rFonts w:cs="Arial"/>
                <w:sz w:val="16"/>
                <w:szCs w:val="16"/>
              </w:rPr>
              <w:t xml:space="preserve"> mesi</w:t>
            </w:r>
          </w:p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1066/0</w:t>
            </w:r>
            <w:r w:rsidR="00C850F8"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Default="00B17CD1" w:rsidP="0014391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30.000,00</w:t>
            </w:r>
          </w:p>
        </w:tc>
      </w:tr>
      <w:tr w:rsidR="00B17CD1" w:rsidRPr="00CE30E4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AFFARI GENERALI – SOCIO CULTURALE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D1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Staff Sindaco – Funzioni di supporto all’informazione istituzionale (Art. 90 TUEL)</w:t>
            </w:r>
          </w:p>
          <w:p w:rsidR="00B17CD1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Dirette dipendenze del Sindaco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Istruttore Amministrativo </w:t>
            </w:r>
          </w:p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Cat. C</w:t>
            </w:r>
            <w:r w:rsidRPr="00CE30E4">
              <w:rPr>
                <w:rFonts w:cs="Arial"/>
                <w:sz w:val="16"/>
                <w:szCs w:val="16"/>
              </w:rPr>
              <w:t xml:space="preserve">1 – </w:t>
            </w:r>
            <w:r>
              <w:rPr>
                <w:rFonts w:cs="Arial"/>
                <w:sz w:val="16"/>
                <w:szCs w:val="16"/>
              </w:rPr>
              <w:t>12</w:t>
            </w:r>
            <w:r w:rsidRPr="00CE30E4">
              <w:rPr>
                <w:rFonts w:cs="Arial"/>
                <w:sz w:val="16"/>
                <w:szCs w:val="16"/>
              </w:rPr>
              <w:t xml:space="preserve"> mesi</w:t>
            </w:r>
          </w:p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</w:t>
            </w:r>
            <w:r w:rsidRPr="00CE30E4">
              <w:rPr>
                <w:rFonts w:cs="Arial"/>
                <w:sz w:val="16"/>
                <w:szCs w:val="16"/>
              </w:rPr>
              <w:t xml:space="preserve">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1066/03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CE30E4" w:rsidRDefault="00B17CD1" w:rsidP="0014391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16</w:t>
            </w:r>
            <w:r w:rsidRPr="00CE30E4">
              <w:rPr>
                <w:rFonts w:cs="Arial"/>
                <w:bCs/>
                <w:sz w:val="16"/>
                <w:szCs w:val="16"/>
              </w:rPr>
              <w:t>.000,00</w:t>
            </w:r>
          </w:p>
        </w:tc>
      </w:tr>
      <w:tr w:rsidR="00B17CD1" w:rsidRPr="002737C7" w:rsidTr="0014391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VIGILANZA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Supporto stagionale al corpo di polizia locale</w:t>
            </w: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pubblica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selezione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agente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polizia locale</w:t>
            </w: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at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. C1 - mesi </w:t>
            </w:r>
            <w:proofErr w:type="gramStart"/>
            <w:r>
              <w:rPr>
                <w:rFonts w:cs="Arial"/>
                <w:sz w:val="16"/>
                <w:szCs w:val="16"/>
              </w:rPr>
              <w:t>6</w:t>
            </w:r>
            <w:proofErr w:type="gramEnd"/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1066/01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CD1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 xml:space="preserve">  65</w:t>
            </w:r>
            <w:r w:rsidRPr="002737C7">
              <w:rPr>
                <w:rFonts w:cs="Arial"/>
                <w:bCs/>
                <w:sz w:val="16"/>
                <w:szCs w:val="16"/>
              </w:rPr>
              <w:t>.000,00</w:t>
            </w:r>
          </w:p>
          <w:p w:rsidR="00B17CD1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:rsidR="00B17CD1" w:rsidRPr="002737C7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</w:tc>
      </w:tr>
    </w:tbl>
    <w:p w:rsidR="00B17CD1" w:rsidRDefault="00B17CD1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sectPr w:rsidR="00B17CD1" w:rsidSect="000C07A9">
      <w:headerReference w:type="default" r:id="rId8"/>
      <w:footerReference w:type="even" r:id="rId9"/>
      <w:footerReference w:type="default" r:id="rId10"/>
      <w:pgSz w:w="11907" w:h="16839" w:code="1"/>
      <w:pgMar w:top="720" w:right="720" w:bottom="720" w:left="720" w:header="0" w:footer="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0F8" w:rsidRDefault="00C850F8">
      <w:r>
        <w:separator/>
      </w:r>
    </w:p>
  </w:endnote>
  <w:endnote w:type="continuationSeparator" w:id="0">
    <w:p w:rsidR="00C850F8" w:rsidRDefault="00C850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0F8" w:rsidRDefault="009646B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C850F8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C850F8">
      <w:rPr>
        <w:rStyle w:val="Numeropagina"/>
      </w:rPr>
      <w:t>0</w:t>
    </w:r>
    <w:r>
      <w:rPr>
        <w:rStyle w:val="Numeropagina"/>
      </w:rPr>
      <w:fldChar w:fldCharType="end"/>
    </w:r>
  </w:p>
  <w:p w:rsidR="00C850F8" w:rsidRDefault="00C850F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0F8" w:rsidRDefault="00C850F8">
    <w:pPr>
      <w:pStyle w:val="Pidipagina"/>
    </w:pPr>
    <w:r>
      <w:sym w:font="Wingdings" w:char="F06C"/>
    </w:r>
    <w:r>
      <w:t xml:space="preserve">  Pagina </w:t>
    </w:r>
    <w:fldSimple w:instr=" PAGE \* Arabic \* MERGEFORMAT ">
      <w:r w:rsidR="008E2D34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0F8" w:rsidRDefault="00C850F8">
      <w:r>
        <w:separator/>
      </w:r>
    </w:p>
  </w:footnote>
  <w:footnote w:type="continuationSeparator" w:id="0">
    <w:p w:rsidR="00C850F8" w:rsidRDefault="00C850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0F8" w:rsidRDefault="00C850F8">
    <w:pPr>
      <w:pStyle w:val="Intestazione"/>
    </w:pPr>
    <w:r>
      <w:tab/>
    </w:r>
    <w:r>
      <w:tab/>
    </w:r>
    <w:fldSimple w:instr=" TIME \@ &quot;d MMMM yyyy&quot; ">
      <w:r w:rsidR="008E2D34">
        <w:rPr>
          <w:noProof/>
        </w:rPr>
        <w:t>9 luglio 2019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A6C8F88"/>
    <w:lvl w:ilvl="0">
      <w:start w:val="1"/>
      <w:numFmt w:val="decimal"/>
      <w:pStyle w:val="Numeroelenco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CD68AA0C"/>
    <w:lvl w:ilvl="0">
      <w:start w:val="1"/>
      <w:numFmt w:val="decimal"/>
      <w:pStyle w:val="Numeroelenco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C0C02FBC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ADA5D8A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B1C1D5A"/>
    <w:lvl w:ilvl="0">
      <w:start w:val="1"/>
      <w:numFmt w:val="bullet"/>
      <w:pStyle w:val="Puntoelenco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F56B1C4"/>
    <w:lvl w:ilvl="0">
      <w:start w:val="1"/>
      <w:numFmt w:val="bullet"/>
      <w:pStyle w:val="Puntoelenco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F0CAB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B40C3E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21C1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8F4C37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144B92"/>
    <w:multiLevelType w:val="hybridMultilevel"/>
    <w:tmpl w:val="B15C91C0"/>
    <w:lvl w:ilvl="0" w:tplc="8F8EC44E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 w:hint="default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8"/>
  <w:hyphenationZone w:val="283"/>
  <w:drawingGridHorizontalSpacing w:val="195"/>
  <w:drawingGridVerticalSpacing w:val="136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87F"/>
    <w:rsid w:val="000034B0"/>
    <w:rsid w:val="0001160C"/>
    <w:rsid w:val="00030758"/>
    <w:rsid w:val="00032806"/>
    <w:rsid w:val="00036C66"/>
    <w:rsid w:val="00041318"/>
    <w:rsid w:val="000525BD"/>
    <w:rsid w:val="00062E9C"/>
    <w:rsid w:val="000722F7"/>
    <w:rsid w:val="000757EF"/>
    <w:rsid w:val="00091719"/>
    <w:rsid w:val="000A3870"/>
    <w:rsid w:val="000A38C2"/>
    <w:rsid w:val="000A532F"/>
    <w:rsid w:val="000B1A10"/>
    <w:rsid w:val="000C07A9"/>
    <w:rsid w:val="000C3271"/>
    <w:rsid w:val="00124CC3"/>
    <w:rsid w:val="00137313"/>
    <w:rsid w:val="00143919"/>
    <w:rsid w:val="001562DE"/>
    <w:rsid w:val="00164B4B"/>
    <w:rsid w:val="00165DCB"/>
    <w:rsid w:val="00177F60"/>
    <w:rsid w:val="001837D3"/>
    <w:rsid w:val="00185F5B"/>
    <w:rsid w:val="001B5614"/>
    <w:rsid w:val="001C467F"/>
    <w:rsid w:val="001D720E"/>
    <w:rsid w:val="001E3BE7"/>
    <w:rsid w:val="001E7724"/>
    <w:rsid w:val="00215CE5"/>
    <w:rsid w:val="002231EA"/>
    <w:rsid w:val="002255CD"/>
    <w:rsid w:val="002348F6"/>
    <w:rsid w:val="0027008F"/>
    <w:rsid w:val="002727EB"/>
    <w:rsid w:val="00272F79"/>
    <w:rsid w:val="002737C7"/>
    <w:rsid w:val="00285FB7"/>
    <w:rsid w:val="002E2188"/>
    <w:rsid w:val="003356B0"/>
    <w:rsid w:val="003440B0"/>
    <w:rsid w:val="003560CA"/>
    <w:rsid w:val="00363C38"/>
    <w:rsid w:val="003770DC"/>
    <w:rsid w:val="00391563"/>
    <w:rsid w:val="003B2EA9"/>
    <w:rsid w:val="003C4463"/>
    <w:rsid w:val="003D1E51"/>
    <w:rsid w:val="003D694A"/>
    <w:rsid w:val="003E0304"/>
    <w:rsid w:val="003F267C"/>
    <w:rsid w:val="003F3BC2"/>
    <w:rsid w:val="0042732F"/>
    <w:rsid w:val="00465ED7"/>
    <w:rsid w:val="0049072F"/>
    <w:rsid w:val="004A681C"/>
    <w:rsid w:val="004E011E"/>
    <w:rsid w:val="004E09E8"/>
    <w:rsid w:val="004F1F5F"/>
    <w:rsid w:val="005349D8"/>
    <w:rsid w:val="005468B1"/>
    <w:rsid w:val="0056253E"/>
    <w:rsid w:val="005756E8"/>
    <w:rsid w:val="005A20B9"/>
    <w:rsid w:val="005C0D70"/>
    <w:rsid w:val="005C2680"/>
    <w:rsid w:val="005C5D08"/>
    <w:rsid w:val="005C5F6D"/>
    <w:rsid w:val="005C63B1"/>
    <w:rsid w:val="005D3D83"/>
    <w:rsid w:val="005D7D95"/>
    <w:rsid w:val="005E0064"/>
    <w:rsid w:val="005E05AF"/>
    <w:rsid w:val="005F33BE"/>
    <w:rsid w:val="00601A32"/>
    <w:rsid w:val="00632C3A"/>
    <w:rsid w:val="00657D23"/>
    <w:rsid w:val="00671981"/>
    <w:rsid w:val="00671C87"/>
    <w:rsid w:val="006B5AF6"/>
    <w:rsid w:val="006C70D4"/>
    <w:rsid w:val="006D76E7"/>
    <w:rsid w:val="006F03B8"/>
    <w:rsid w:val="006F0B53"/>
    <w:rsid w:val="006F2A93"/>
    <w:rsid w:val="00701DE9"/>
    <w:rsid w:val="00704641"/>
    <w:rsid w:val="00742A9F"/>
    <w:rsid w:val="00745EB2"/>
    <w:rsid w:val="007635D9"/>
    <w:rsid w:val="00775EF9"/>
    <w:rsid w:val="00780EAA"/>
    <w:rsid w:val="00783433"/>
    <w:rsid w:val="007877E9"/>
    <w:rsid w:val="00797B12"/>
    <w:rsid w:val="007C4EC4"/>
    <w:rsid w:val="007E0DDA"/>
    <w:rsid w:val="00806503"/>
    <w:rsid w:val="00865532"/>
    <w:rsid w:val="008721C4"/>
    <w:rsid w:val="00874612"/>
    <w:rsid w:val="008779FB"/>
    <w:rsid w:val="008853E6"/>
    <w:rsid w:val="00897FE7"/>
    <w:rsid w:val="008E119B"/>
    <w:rsid w:val="008E2D34"/>
    <w:rsid w:val="008E5B4E"/>
    <w:rsid w:val="008E799E"/>
    <w:rsid w:val="008F4FC9"/>
    <w:rsid w:val="009157CA"/>
    <w:rsid w:val="0092017F"/>
    <w:rsid w:val="00941E9D"/>
    <w:rsid w:val="00946AE0"/>
    <w:rsid w:val="00950E87"/>
    <w:rsid w:val="0095769C"/>
    <w:rsid w:val="00960258"/>
    <w:rsid w:val="009646BF"/>
    <w:rsid w:val="00965B40"/>
    <w:rsid w:val="009678A0"/>
    <w:rsid w:val="00971537"/>
    <w:rsid w:val="0098079F"/>
    <w:rsid w:val="0099070E"/>
    <w:rsid w:val="009952D3"/>
    <w:rsid w:val="009A2A72"/>
    <w:rsid w:val="009C0B18"/>
    <w:rsid w:val="009D507B"/>
    <w:rsid w:val="00A032F1"/>
    <w:rsid w:val="00A0520B"/>
    <w:rsid w:val="00A163D8"/>
    <w:rsid w:val="00A24B9F"/>
    <w:rsid w:val="00A47A23"/>
    <w:rsid w:val="00A5091E"/>
    <w:rsid w:val="00A53228"/>
    <w:rsid w:val="00AB10AC"/>
    <w:rsid w:val="00AC4702"/>
    <w:rsid w:val="00AD5735"/>
    <w:rsid w:val="00AD648F"/>
    <w:rsid w:val="00AF25C5"/>
    <w:rsid w:val="00AF3EAD"/>
    <w:rsid w:val="00B05CEE"/>
    <w:rsid w:val="00B10DF1"/>
    <w:rsid w:val="00B17CD1"/>
    <w:rsid w:val="00B3706B"/>
    <w:rsid w:val="00B463DA"/>
    <w:rsid w:val="00B64D3C"/>
    <w:rsid w:val="00B6623B"/>
    <w:rsid w:val="00B830AD"/>
    <w:rsid w:val="00B8659B"/>
    <w:rsid w:val="00B957D7"/>
    <w:rsid w:val="00BA5969"/>
    <w:rsid w:val="00BB6529"/>
    <w:rsid w:val="00BD09C5"/>
    <w:rsid w:val="00BE2E55"/>
    <w:rsid w:val="00BE4F14"/>
    <w:rsid w:val="00BF03A9"/>
    <w:rsid w:val="00BF2D9C"/>
    <w:rsid w:val="00BF6529"/>
    <w:rsid w:val="00C077F6"/>
    <w:rsid w:val="00C079B5"/>
    <w:rsid w:val="00C334D3"/>
    <w:rsid w:val="00C455B8"/>
    <w:rsid w:val="00C46D28"/>
    <w:rsid w:val="00C70DF1"/>
    <w:rsid w:val="00C850F8"/>
    <w:rsid w:val="00CA5C4F"/>
    <w:rsid w:val="00CC7074"/>
    <w:rsid w:val="00CE30E4"/>
    <w:rsid w:val="00CE5332"/>
    <w:rsid w:val="00CE761A"/>
    <w:rsid w:val="00D31D42"/>
    <w:rsid w:val="00D336EE"/>
    <w:rsid w:val="00D47459"/>
    <w:rsid w:val="00D6148A"/>
    <w:rsid w:val="00D637DB"/>
    <w:rsid w:val="00D7066F"/>
    <w:rsid w:val="00D74D8C"/>
    <w:rsid w:val="00D84489"/>
    <w:rsid w:val="00D90EF4"/>
    <w:rsid w:val="00D93AC1"/>
    <w:rsid w:val="00D96A57"/>
    <w:rsid w:val="00DB0E3E"/>
    <w:rsid w:val="00DE425C"/>
    <w:rsid w:val="00DE45DF"/>
    <w:rsid w:val="00DF0C99"/>
    <w:rsid w:val="00E05E3F"/>
    <w:rsid w:val="00E0607C"/>
    <w:rsid w:val="00E110D1"/>
    <w:rsid w:val="00E327A4"/>
    <w:rsid w:val="00E36C81"/>
    <w:rsid w:val="00E41609"/>
    <w:rsid w:val="00E42D57"/>
    <w:rsid w:val="00E4650D"/>
    <w:rsid w:val="00E510D0"/>
    <w:rsid w:val="00E652B9"/>
    <w:rsid w:val="00E71208"/>
    <w:rsid w:val="00E81046"/>
    <w:rsid w:val="00EA3A80"/>
    <w:rsid w:val="00EA44E2"/>
    <w:rsid w:val="00EB6163"/>
    <w:rsid w:val="00ED2078"/>
    <w:rsid w:val="00EF48AE"/>
    <w:rsid w:val="00F021A8"/>
    <w:rsid w:val="00F02E7E"/>
    <w:rsid w:val="00F2493E"/>
    <w:rsid w:val="00F251B5"/>
    <w:rsid w:val="00F25A96"/>
    <w:rsid w:val="00F57003"/>
    <w:rsid w:val="00F62AFC"/>
    <w:rsid w:val="00F87E45"/>
    <w:rsid w:val="00F93BBA"/>
    <w:rsid w:val="00FD177D"/>
    <w:rsid w:val="00FE187F"/>
    <w:rsid w:val="00FE388C"/>
    <w:rsid w:val="00FE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727EB"/>
    <w:pPr>
      <w:ind w:left="835"/>
    </w:pPr>
    <w:rPr>
      <w:rFonts w:ascii="Arial" w:hAnsi="Arial"/>
      <w:spacing w:val="-5"/>
      <w:lang w:eastAsia="en-US"/>
    </w:rPr>
  </w:style>
  <w:style w:type="paragraph" w:styleId="Titolo1">
    <w:name w:val="heading 1"/>
    <w:basedOn w:val="Normale"/>
    <w:next w:val="Corpodeltesto"/>
    <w:qFormat/>
    <w:rsid w:val="002727EB"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Titolo2">
    <w:name w:val="heading 2"/>
    <w:basedOn w:val="Normale"/>
    <w:next w:val="Corpodeltesto"/>
    <w:qFormat/>
    <w:rsid w:val="002727EB"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Titolo3">
    <w:name w:val="heading 3"/>
    <w:basedOn w:val="Normale"/>
    <w:next w:val="Corpodeltesto"/>
    <w:qFormat/>
    <w:rsid w:val="002727EB"/>
    <w:pPr>
      <w:keepNext/>
      <w:keepLines/>
      <w:spacing w:line="180" w:lineRule="atLeast"/>
      <w:ind w:left="1195"/>
      <w:outlineLvl w:val="2"/>
    </w:pPr>
    <w:rPr>
      <w:rFonts w:ascii="Arial Black" w:hAnsi="Arial Black"/>
      <w:kern w:val="28"/>
    </w:rPr>
  </w:style>
  <w:style w:type="paragraph" w:styleId="Titolo4">
    <w:name w:val="heading 4"/>
    <w:basedOn w:val="Normale"/>
    <w:next w:val="Corpodeltesto"/>
    <w:qFormat/>
    <w:rsid w:val="002727EB"/>
    <w:pPr>
      <w:keepNext/>
      <w:keepLines/>
      <w:spacing w:line="180" w:lineRule="atLeast"/>
      <w:ind w:left="1555"/>
      <w:outlineLvl w:val="3"/>
    </w:pPr>
    <w:rPr>
      <w:rFonts w:ascii="Arial Black" w:hAnsi="Arial Black"/>
      <w:spacing w:val="-2"/>
      <w:kern w:val="28"/>
      <w:sz w:val="18"/>
    </w:rPr>
  </w:style>
  <w:style w:type="paragraph" w:styleId="Titolo5">
    <w:name w:val="heading 5"/>
    <w:basedOn w:val="Normale"/>
    <w:next w:val="Corpodeltesto"/>
    <w:qFormat/>
    <w:rsid w:val="002727EB"/>
    <w:pPr>
      <w:keepNext/>
      <w:keepLines/>
      <w:spacing w:line="180" w:lineRule="atLeast"/>
      <w:ind w:left="1915"/>
      <w:outlineLvl w:val="4"/>
    </w:pPr>
    <w:rPr>
      <w:rFonts w:ascii="Arial Black" w:hAnsi="Arial Black"/>
      <w:spacing w:val="-2"/>
      <w:kern w:val="28"/>
      <w:sz w:val="18"/>
    </w:rPr>
  </w:style>
  <w:style w:type="paragraph" w:styleId="Titolo6">
    <w:name w:val="heading 6"/>
    <w:basedOn w:val="Normale"/>
    <w:next w:val="Normale"/>
    <w:qFormat/>
    <w:rsid w:val="002727EB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2727EB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itolo8">
    <w:name w:val="heading 8"/>
    <w:basedOn w:val="Normale"/>
    <w:next w:val="Normale"/>
    <w:qFormat/>
    <w:rsid w:val="002727EB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itolo9">
    <w:name w:val="heading 9"/>
    <w:basedOn w:val="Normale"/>
    <w:next w:val="Normale"/>
    <w:qFormat/>
    <w:rsid w:val="002727EB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2727EB"/>
    <w:pPr>
      <w:spacing w:after="220" w:line="180" w:lineRule="atLeast"/>
      <w:jc w:val="both"/>
    </w:pPr>
  </w:style>
  <w:style w:type="character" w:customStyle="1" w:styleId="Caselladicontrollo">
    <w:name w:val="Casella di controllo"/>
    <w:rsid w:val="002727EB"/>
    <w:rPr>
      <w:rFonts w:ascii="Times New Roman" w:hAnsi="Times New Roman"/>
      <w:sz w:val="22"/>
      <w:lang w:bidi="ar-SA"/>
    </w:rPr>
  </w:style>
  <w:style w:type="paragraph" w:customStyle="1" w:styleId="Nomesociet">
    <w:name w:val="Nome società"/>
    <w:basedOn w:val="Normale"/>
    <w:rsid w:val="002727EB"/>
    <w:pPr>
      <w:keepLines/>
      <w:shd w:val="solid" w:color="auto" w:fill="auto"/>
      <w:spacing w:line="320" w:lineRule="exact"/>
      <w:ind w:left="0"/>
    </w:pPr>
    <w:rPr>
      <w:rFonts w:ascii="Arial Black" w:hAnsi="Arial Black"/>
      <w:color w:val="FFFFFF"/>
      <w:spacing w:val="-15"/>
      <w:sz w:val="32"/>
    </w:rPr>
  </w:style>
  <w:style w:type="paragraph" w:customStyle="1" w:styleId="Etichettadocumento">
    <w:name w:val="Etichetta documento"/>
    <w:basedOn w:val="Normale"/>
    <w:rsid w:val="002727EB"/>
    <w:pPr>
      <w:keepNext/>
      <w:keepLines/>
      <w:spacing w:before="400" w:after="120" w:line="240" w:lineRule="atLeast"/>
      <w:ind w:left="0"/>
    </w:pPr>
    <w:rPr>
      <w:rFonts w:ascii="Arial Black" w:hAnsi="Arial Black"/>
      <w:spacing w:val="-100"/>
      <w:kern w:val="28"/>
      <w:sz w:val="108"/>
    </w:rPr>
  </w:style>
  <w:style w:type="character" w:styleId="Enfasicorsivo">
    <w:name w:val="Emphasis"/>
    <w:qFormat/>
    <w:rsid w:val="002727EB"/>
    <w:rPr>
      <w:rFonts w:ascii="Arial Black" w:hAnsi="Arial Black"/>
      <w:sz w:val="18"/>
      <w:lang w:bidi="ar-SA"/>
    </w:rPr>
  </w:style>
  <w:style w:type="paragraph" w:customStyle="1" w:styleId="BaseIntestazione">
    <w:name w:val="Base Intestazione"/>
    <w:basedOn w:val="Corpodeltesto"/>
    <w:rsid w:val="002727EB"/>
    <w:pPr>
      <w:keepLines/>
      <w:tabs>
        <w:tab w:val="center" w:pos="4320"/>
        <w:tab w:val="right" w:pos="8640"/>
      </w:tabs>
      <w:spacing w:after="0"/>
    </w:pPr>
  </w:style>
  <w:style w:type="paragraph" w:styleId="Pidipagina">
    <w:name w:val="footer"/>
    <w:basedOn w:val="BaseIntestazione"/>
    <w:rsid w:val="002727EB"/>
    <w:pPr>
      <w:spacing w:before="600"/>
    </w:pPr>
    <w:rPr>
      <w:sz w:val="18"/>
    </w:rPr>
  </w:style>
  <w:style w:type="paragraph" w:styleId="Intestazione">
    <w:name w:val="header"/>
    <w:basedOn w:val="BaseIntestazione"/>
    <w:rsid w:val="002727EB"/>
    <w:pPr>
      <w:spacing w:after="600"/>
    </w:pPr>
  </w:style>
  <w:style w:type="paragraph" w:customStyle="1" w:styleId="BaseTitolo">
    <w:name w:val="Base Titolo"/>
    <w:basedOn w:val="Corpodeltesto"/>
    <w:next w:val="Corpodeltesto"/>
    <w:rsid w:val="002727EB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Intestazionemessaggio">
    <w:name w:val="Message Header"/>
    <w:basedOn w:val="Corpodeltesto"/>
    <w:rsid w:val="002727EB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paragraph" w:customStyle="1" w:styleId="Primaintestazionemessaggio">
    <w:name w:val="Prima intestazione messaggio"/>
    <w:basedOn w:val="Intestazionemessaggio"/>
    <w:next w:val="Intestazionemessaggio"/>
    <w:rsid w:val="002727EB"/>
  </w:style>
  <w:style w:type="character" w:customStyle="1" w:styleId="Etichettaintestazionemessaggio">
    <w:name w:val="Etichetta intestazione messaggio"/>
    <w:rsid w:val="002727EB"/>
    <w:rPr>
      <w:rFonts w:ascii="Arial Black" w:hAnsi="Arial Black"/>
      <w:sz w:val="18"/>
      <w:lang w:bidi="ar-SA"/>
    </w:rPr>
  </w:style>
  <w:style w:type="paragraph" w:customStyle="1" w:styleId="Ultimaintestazionemessaggio">
    <w:name w:val="Ultima intestazione messaggio"/>
    <w:basedOn w:val="Intestazionemessaggio"/>
    <w:next w:val="Corpodeltesto"/>
    <w:rsid w:val="002727EB"/>
    <w:pPr>
      <w:pBdr>
        <w:bottom w:val="single" w:sz="6" w:space="19" w:color="auto"/>
        <w:between w:val="single" w:sz="6" w:space="19" w:color="auto"/>
      </w:pBdr>
      <w:tabs>
        <w:tab w:val="clear" w:pos="720"/>
        <w:tab w:val="clear" w:pos="4320"/>
        <w:tab w:val="clear" w:pos="5040"/>
        <w:tab w:val="clear" w:pos="8640"/>
        <w:tab w:val="left" w:pos="2102"/>
        <w:tab w:val="left" w:pos="3773"/>
        <w:tab w:val="left" w:pos="5875"/>
        <w:tab w:val="left" w:pos="7675"/>
      </w:tabs>
      <w:spacing w:before="120" w:after="120"/>
      <w:ind w:left="835" w:firstLine="0"/>
    </w:pPr>
  </w:style>
  <w:style w:type="paragraph" w:styleId="Rientronormale">
    <w:name w:val="Normal Indent"/>
    <w:basedOn w:val="Normale"/>
    <w:rsid w:val="002727EB"/>
    <w:pPr>
      <w:ind w:left="1555"/>
    </w:pPr>
  </w:style>
  <w:style w:type="character" w:styleId="Numeropagina">
    <w:name w:val="page number"/>
    <w:rsid w:val="002727EB"/>
    <w:rPr>
      <w:sz w:val="18"/>
      <w:lang w:bidi="ar-SA"/>
    </w:rPr>
  </w:style>
  <w:style w:type="paragraph" w:customStyle="1" w:styleId="Mittente">
    <w:name w:val="Mittente"/>
    <w:basedOn w:val="Normale"/>
    <w:rsid w:val="002727EB"/>
    <w:pPr>
      <w:keepLines/>
      <w:spacing w:line="200" w:lineRule="atLeast"/>
      <w:ind w:left="0"/>
    </w:pPr>
    <w:rPr>
      <w:spacing w:val="-2"/>
      <w:sz w:val="16"/>
    </w:rPr>
  </w:style>
  <w:style w:type="paragraph" w:customStyle="1" w:styleId="Firmanome">
    <w:name w:val="Firma nome"/>
    <w:basedOn w:val="Normale"/>
    <w:next w:val="Normale"/>
    <w:rsid w:val="002727EB"/>
    <w:pPr>
      <w:keepNext/>
      <w:keepLines/>
      <w:spacing w:before="660" w:line="180" w:lineRule="atLeast"/>
      <w:jc w:val="both"/>
    </w:pPr>
  </w:style>
  <w:style w:type="character" w:customStyle="1" w:styleId="Slogan">
    <w:name w:val="Slogan"/>
    <w:basedOn w:val="Carpredefinitoparagrafo"/>
    <w:rsid w:val="002727EB"/>
    <w:rPr>
      <w:rFonts w:ascii="Arial Black" w:hAnsi="Arial Black"/>
      <w:color w:val="FFFFFF"/>
      <w:spacing w:val="-10"/>
      <w:position w:val="0"/>
      <w:sz w:val="19"/>
      <w:bdr w:val="none" w:sz="0" w:space="0" w:color="auto"/>
      <w:shd w:val="solid" w:color="auto" w:fill="auto"/>
    </w:rPr>
  </w:style>
  <w:style w:type="paragraph" w:styleId="Elenco">
    <w:name w:val="List"/>
    <w:basedOn w:val="Normale"/>
    <w:rsid w:val="002727EB"/>
    <w:pPr>
      <w:ind w:left="1195" w:hanging="360"/>
    </w:pPr>
  </w:style>
  <w:style w:type="paragraph" w:styleId="Elenco2">
    <w:name w:val="List 2"/>
    <w:basedOn w:val="Normale"/>
    <w:rsid w:val="002727EB"/>
    <w:pPr>
      <w:ind w:left="1555" w:hanging="360"/>
    </w:pPr>
  </w:style>
  <w:style w:type="paragraph" w:styleId="Elenco3">
    <w:name w:val="List 3"/>
    <w:basedOn w:val="Normale"/>
    <w:rsid w:val="002727EB"/>
    <w:pPr>
      <w:ind w:left="1915" w:hanging="360"/>
    </w:pPr>
  </w:style>
  <w:style w:type="paragraph" w:styleId="Elenco4">
    <w:name w:val="List 4"/>
    <w:basedOn w:val="Normale"/>
    <w:rsid w:val="002727EB"/>
    <w:pPr>
      <w:ind w:left="2275" w:hanging="360"/>
    </w:pPr>
  </w:style>
  <w:style w:type="paragraph" w:styleId="Elenco5">
    <w:name w:val="List 5"/>
    <w:basedOn w:val="Normale"/>
    <w:rsid w:val="002727EB"/>
    <w:pPr>
      <w:ind w:left="2635" w:hanging="360"/>
    </w:pPr>
  </w:style>
  <w:style w:type="paragraph" w:styleId="Puntoelenco">
    <w:name w:val="List Bullet"/>
    <w:basedOn w:val="Normale"/>
    <w:autoRedefine/>
    <w:rsid w:val="002727EB"/>
    <w:pPr>
      <w:numPr>
        <w:numId w:val="1"/>
      </w:numPr>
      <w:ind w:left="1195"/>
    </w:pPr>
  </w:style>
  <w:style w:type="paragraph" w:styleId="Puntoelenco2">
    <w:name w:val="List Bullet 2"/>
    <w:basedOn w:val="Normale"/>
    <w:autoRedefine/>
    <w:rsid w:val="002727EB"/>
    <w:pPr>
      <w:numPr>
        <w:numId w:val="2"/>
      </w:numPr>
      <w:ind w:left="1555"/>
    </w:pPr>
  </w:style>
  <w:style w:type="paragraph" w:styleId="Puntoelenco3">
    <w:name w:val="List Bullet 3"/>
    <w:basedOn w:val="Normale"/>
    <w:autoRedefine/>
    <w:rsid w:val="002727EB"/>
    <w:pPr>
      <w:numPr>
        <w:numId w:val="3"/>
      </w:numPr>
      <w:ind w:left="1915"/>
    </w:pPr>
  </w:style>
  <w:style w:type="paragraph" w:styleId="Puntoelenco4">
    <w:name w:val="List Bullet 4"/>
    <w:basedOn w:val="Normale"/>
    <w:autoRedefine/>
    <w:rsid w:val="002727EB"/>
    <w:pPr>
      <w:numPr>
        <w:numId w:val="4"/>
      </w:numPr>
      <w:ind w:left="2275"/>
    </w:pPr>
  </w:style>
  <w:style w:type="paragraph" w:styleId="Puntoelenco5">
    <w:name w:val="List Bullet 5"/>
    <w:basedOn w:val="Normale"/>
    <w:autoRedefine/>
    <w:rsid w:val="002727EB"/>
    <w:pPr>
      <w:numPr>
        <w:numId w:val="5"/>
      </w:numPr>
      <w:ind w:left="2635"/>
    </w:pPr>
  </w:style>
  <w:style w:type="paragraph" w:styleId="Elencocontinua">
    <w:name w:val="List Continue"/>
    <w:basedOn w:val="Normale"/>
    <w:rsid w:val="002727EB"/>
    <w:pPr>
      <w:spacing w:after="120"/>
      <w:ind w:left="1195"/>
    </w:pPr>
  </w:style>
  <w:style w:type="paragraph" w:styleId="Elencocontinua2">
    <w:name w:val="List Continue 2"/>
    <w:basedOn w:val="Normale"/>
    <w:rsid w:val="002727EB"/>
    <w:pPr>
      <w:spacing w:after="120"/>
      <w:ind w:left="1555"/>
    </w:pPr>
  </w:style>
  <w:style w:type="paragraph" w:styleId="Elencocontinua3">
    <w:name w:val="List Continue 3"/>
    <w:basedOn w:val="Normale"/>
    <w:rsid w:val="002727EB"/>
    <w:pPr>
      <w:spacing w:after="120"/>
      <w:ind w:left="1915"/>
    </w:pPr>
  </w:style>
  <w:style w:type="paragraph" w:styleId="Elencocontinua4">
    <w:name w:val="List Continue 4"/>
    <w:basedOn w:val="Normale"/>
    <w:rsid w:val="002727EB"/>
    <w:pPr>
      <w:spacing w:after="120"/>
      <w:ind w:left="2275"/>
    </w:pPr>
  </w:style>
  <w:style w:type="paragraph" w:styleId="Elencocontinua5">
    <w:name w:val="List Continue 5"/>
    <w:basedOn w:val="Normale"/>
    <w:rsid w:val="002727EB"/>
    <w:pPr>
      <w:spacing w:after="120"/>
      <w:ind w:left="2635"/>
    </w:pPr>
  </w:style>
  <w:style w:type="paragraph" w:styleId="Numeroelenco">
    <w:name w:val="List Number"/>
    <w:basedOn w:val="Normale"/>
    <w:rsid w:val="002727EB"/>
    <w:pPr>
      <w:numPr>
        <w:numId w:val="6"/>
      </w:numPr>
      <w:ind w:left="1195"/>
    </w:pPr>
  </w:style>
  <w:style w:type="paragraph" w:styleId="Numeroelenco2">
    <w:name w:val="List Number 2"/>
    <w:basedOn w:val="Normale"/>
    <w:rsid w:val="002727EB"/>
    <w:pPr>
      <w:numPr>
        <w:numId w:val="7"/>
      </w:numPr>
      <w:ind w:left="1555"/>
    </w:pPr>
  </w:style>
  <w:style w:type="paragraph" w:styleId="Numeroelenco3">
    <w:name w:val="List Number 3"/>
    <w:basedOn w:val="Normale"/>
    <w:rsid w:val="002727EB"/>
    <w:pPr>
      <w:numPr>
        <w:numId w:val="8"/>
      </w:numPr>
      <w:ind w:left="1915"/>
    </w:pPr>
  </w:style>
  <w:style w:type="paragraph" w:styleId="Numeroelenco4">
    <w:name w:val="List Number 4"/>
    <w:basedOn w:val="Normale"/>
    <w:rsid w:val="002727EB"/>
    <w:pPr>
      <w:numPr>
        <w:numId w:val="9"/>
      </w:numPr>
      <w:ind w:left="2275"/>
    </w:pPr>
  </w:style>
  <w:style w:type="paragraph" w:styleId="Numeroelenco5">
    <w:name w:val="List Number 5"/>
    <w:basedOn w:val="Normale"/>
    <w:rsid w:val="002727EB"/>
    <w:pPr>
      <w:numPr>
        <w:numId w:val="10"/>
      </w:numPr>
      <w:ind w:left="2635"/>
    </w:pPr>
  </w:style>
  <w:style w:type="character" w:styleId="AcronimoHTML">
    <w:name w:val="HTML Acronym"/>
    <w:basedOn w:val="Carpredefinitoparagrafo"/>
    <w:rsid w:val="002727EB"/>
  </w:style>
  <w:style w:type="character" w:styleId="CitazioneHTML">
    <w:name w:val="HTML Cite"/>
    <w:basedOn w:val="Carpredefinitoparagrafo"/>
    <w:rsid w:val="002727EB"/>
    <w:rPr>
      <w:i/>
      <w:iCs/>
    </w:rPr>
  </w:style>
  <w:style w:type="character" w:styleId="CodiceHTML">
    <w:name w:val="HTML Code"/>
    <w:basedOn w:val="Carpredefinitoparagrafo"/>
    <w:rsid w:val="002727EB"/>
    <w:rPr>
      <w:rFonts w:ascii="Courier New" w:hAnsi="Courier New"/>
      <w:sz w:val="20"/>
      <w:szCs w:val="20"/>
    </w:rPr>
  </w:style>
  <w:style w:type="character" w:styleId="Collegamentoipertestuale">
    <w:name w:val="Hyperlink"/>
    <w:basedOn w:val="Carpredefinitoparagrafo"/>
    <w:rsid w:val="002727EB"/>
    <w:rPr>
      <w:color w:val="0000FF"/>
      <w:u w:val="single"/>
    </w:rPr>
  </w:style>
  <w:style w:type="character" w:styleId="Collegamentovisitato">
    <w:name w:val="FollowedHyperlink"/>
    <w:basedOn w:val="Carpredefinitoparagrafo"/>
    <w:rsid w:val="002727EB"/>
    <w:rPr>
      <w:color w:val="800080"/>
      <w:u w:val="single"/>
    </w:rPr>
  </w:style>
  <w:style w:type="paragraph" w:styleId="Corpodeltesto2">
    <w:name w:val="Body Text 2"/>
    <w:basedOn w:val="Normale"/>
    <w:rsid w:val="002727EB"/>
    <w:pPr>
      <w:spacing w:after="120" w:line="480" w:lineRule="auto"/>
    </w:pPr>
  </w:style>
  <w:style w:type="paragraph" w:styleId="Corpodeltesto3">
    <w:name w:val="Body Text 3"/>
    <w:basedOn w:val="Normale"/>
    <w:rsid w:val="002727EB"/>
    <w:pPr>
      <w:spacing w:after="120"/>
    </w:pPr>
    <w:rPr>
      <w:sz w:val="16"/>
      <w:szCs w:val="16"/>
    </w:rPr>
  </w:style>
  <w:style w:type="paragraph" w:styleId="Data">
    <w:name w:val="Date"/>
    <w:basedOn w:val="Normale"/>
    <w:next w:val="Normale"/>
    <w:rsid w:val="002727EB"/>
  </w:style>
  <w:style w:type="character" w:styleId="DefinizioneHTML">
    <w:name w:val="HTML Definition"/>
    <w:basedOn w:val="Carpredefinitoparagrafo"/>
    <w:rsid w:val="002727EB"/>
    <w:rPr>
      <w:i/>
      <w:iCs/>
    </w:rPr>
  </w:style>
  <w:style w:type="paragraph" w:styleId="Didascalia">
    <w:name w:val="caption"/>
    <w:basedOn w:val="Normale"/>
    <w:next w:val="Normale"/>
    <w:qFormat/>
    <w:rsid w:val="002727EB"/>
    <w:pPr>
      <w:spacing w:before="120" w:after="120"/>
    </w:pPr>
    <w:rPr>
      <w:b/>
      <w:bCs/>
    </w:rPr>
  </w:style>
  <w:style w:type="character" w:styleId="Enfasigrassetto">
    <w:name w:val="Strong"/>
    <w:basedOn w:val="Carpredefinitoparagrafo"/>
    <w:qFormat/>
    <w:rsid w:val="002727EB"/>
    <w:rPr>
      <w:b/>
      <w:bCs/>
    </w:rPr>
  </w:style>
  <w:style w:type="character" w:styleId="EsempioHTML">
    <w:name w:val="HTML Sample"/>
    <w:basedOn w:val="Carpredefinitoparagrafo"/>
    <w:rsid w:val="002727EB"/>
    <w:rPr>
      <w:rFonts w:ascii="Courier New" w:hAnsi="Courier New"/>
    </w:rPr>
  </w:style>
  <w:style w:type="paragraph" w:styleId="Firma">
    <w:name w:val="Signature"/>
    <w:basedOn w:val="Normale"/>
    <w:rsid w:val="002727EB"/>
    <w:pPr>
      <w:ind w:left="4252"/>
    </w:pPr>
  </w:style>
  <w:style w:type="paragraph" w:styleId="Firmadipostaelettronica">
    <w:name w:val="E-mail Signature"/>
    <w:basedOn w:val="Normale"/>
    <w:rsid w:val="002727EB"/>
  </w:style>
  <w:style w:type="paragraph" w:styleId="Formuladiapertura">
    <w:name w:val="Salutation"/>
    <w:basedOn w:val="Normale"/>
    <w:next w:val="Normale"/>
    <w:rsid w:val="002727EB"/>
  </w:style>
  <w:style w:type="paragraph" w:styleId="Formuladichiusura">
    <w:name w:val="Closing"/>
    <w:basedOn w:val="Normale"/>
    <w:rsid w:val="002727EB"/>
    <w:pPr>
      <w:ind w:left="4252"/>
    </w:pPr>
  </w:style>
  <w:style w:type="paragraph" w:styleId="Indice1">
    <w:name w:val="index 1"/>
    <w:basedOn w:val="Normale"/>
    <w:next w:val="Normale"/>
    <w:autoRedefine/>
    <w:semiHidden/>
    <w:rsid w:val="002727EB"/>
    <w:pPr>
      <w:ind w:left="200" w:hanging="200"/>
    </w:pPr>
  </w:style>
  <w:style w:type="paragraph" w:styleId="Indice2">
    <w:name w:val="index 2"/>
    <w:basedOn w:val="Normale"/>
    <w:next w:val="Normale"/>
    <w:autoRedefine/>
    <w:semiHidden/>
    <w:rsid w:val="002727EB"/>
    <w:pPr>
      <w:ind w:left="400" w:hanging="200"/>
    </w:pPr>
  </w:style>
  <w:style w:type="paragraph" w:styleId="Indice3">
    <w:name w:val="index 3"/>
    <w:basedOn w:val="Normale"/>
    <w:next w:val="Normale"/>
    <w:autoRedefine/>
    <w:semiHidden/>
    <w:rsid w:val="002727EB"/>
    <w:pPr>
      <w:ind w:left="600" w:hanging="200"/>
    </w:pPr>
  </w:style>
  <w:style w:type="paragraph" w:styleId="Indice4">
    <w:name w:val="index 4"/>
    <w:basedOn w:val="Normale"/>
    <w:next w:val="Normale"/>
    <w:autoRedefine/>
    <w:semiHidden/>
    <w:rsid w:val="002727EB"/>
    <w:pPr>
      <w:ind w:left="800" w:hanging="200"/>
    </w:pPr>
  </w:style>
  <w:style w:type="paragraph" w:styleId="Indice5">
    <w:name w:val="index 5"/>
    <w:basedOn w:val="Normale"/>
    <w:next w:val="Normale"/>
    <w:autoRedefine/>
    <w:semiHidden/>
    <w:rsid w:val="002727EB"/>
    <w:pPr>
      <w:ind w:left="1000" w:hanging="200"/>
    </w:pPr>
  </w:style>
  <w:style w:type="paragraph" w:styleId="Indice6">
    <w:name w:val="index 6"/>
    <w:basedOn w:val="Normale"/>
    <w:next w:val="Normale"/>
    <w:autoRedefine/>
    <w:semiHidden/>
    <w:rsid w:val="002727EB"/>
    <w:pPr>
      <w:ind w:left="1200" w:hanging="200"/>
    </w:pPr>
  </w:style>
  <w:style w:type="paragraph" w:styleId="Indice7">
    <w:name w:val="index 7"/>
    <w:basedOn w:val="Normale"/>
    <w:next w:val="Normale"/>
    <w:autoRedefine/>
    <w:semiHidden/>
    <w:rsid w:val="002727EB"/>
    <w:pPr>
      <w:ind w:left="1400" w:hanging="200"/>
    </w:pPr>
  </w:style>
  <w:style w:type="paragraph" w:styleId="Indice8">
    <w:name w:val="index 8"/>
    <w:basedOn w:val="Normale"/>
    <w:next w:val="Normale"/>
    <w:autoRedefine/>
    <w:semiHidden/>
    <w:rsid w:val="002727EB"/>
    <w:pPr>
      <w:ind w:left="1600" w:hanging="200"/>
    </w:pPr>
  </w:style>
  <w:style w:type="paragraph" w:styleId="Indice9">
    <w:name w:val="index 9"/>
    <w:basedOn w:val="Normale"/>
    <w:next w:val="Normale"/>
    <w:autoRedefine/>
    <w:semiHidden/>
    <w:rsid w:val="002727EB"/>
    <w:pPr>
      <w:ind w:left="1800" w:hanging="200"/>
    </w:pPr>
  </w:style>
  <w:style w:type="paragraph" w:styleId="Indicedellefigure">
    <w:name w:val="table of figures"/>
    <w:basedOn w:val="Normale"/>
    <w:next w:val="Normale"/>
    <w:semiHidden/>
    <w:rsid w:val="002727EB"/>
    <w:pPr>
      <w:ind w:left="400" w:hanging="400"/>
    </w:pPr>
  </w:style>
  <w:style w:type="paragraph" w:styleId="Indicefonti">
    <w:name w:val="table of authorities"/>
    <w:basedOn w:val="Normale"/>
    <w:next w:val="Normale"/>
    <w:semiHidden/>
    <w:rsid w:val="002727EB"/>
    <w:pPr>
      <w:ind w:left="200" w:hanging="200"/>
    </w:pPr>
  </w:style>
  <w:style w:type="paragraph" w:styleId="Indirizzodestinatario">
    <w:name w:val="envelope address"/>
    <w:basedOn w:val="Normale"/>
    <w:rsid w:val="002727EB"/>
    <w:pPr>
      <w:framePr w:w="7920" w:h="1980" w:hRule="exact" w:hSpace="141" w:wrap="auto" w:hAnchor="page" w:xAlign="center" w:yAlign="bottom"/>
      <w:ind w:left="2880"/>
    </w:pPr>
    <w:rPr>
      <w:rFonts w:cs="Arial"/>
      <w:sz w:val="24"/>
      <w:szCs w:val="24"/>
    </w:rPr>
  </w:style>
  <w:style w:type="paragraph" w:styleId="IndirizzoHTML">
    <w:name w:val="HTML Address"/>
    <w:basedOn w:val="Normale"/>
    <w:rsid w:val="002727EB"/>
    <w:rPr>
      <w:i/>
      <w:iCs/>
    </w:rPr>
  </w:style>
  <w:style w:type="paragraph" w:styleId="Indirizzomittente">
    <w:name w:val="envelope return"/>
    <w:basedOn w:val="Normale"/>
    <w:rsid w:val="002727EB"/>
    <w:rPr>
      <w:rFonts w:cs="Arial"/>
    </w:rPr>
  </w:style>
  <w:style w:type="paragraph" w:styleId="Intestazionenota">
    <w:name w:val="Note Heading"/>
    <w:basedOn w:val="Normale"/>
    <w:next w:val="Normale"/>
    <w:rsid w:val="002727EB"/>
  </w:style>
  <w:style w:type="character" w:styleId="MacchinadascrivereHTML">
    <w:name w:val="HTML Typewriter"/>
    <w:basedOn w:val="Carpredefinitoparagrafo"/>
    <w:rsid w:val="002727EB"/>
    <w:rPr>
      <w:rFonts w:ascii="Courier New" w:hAnsi="Courier New"/>
      <w:sz w:val="20"/>
      <w:szCs w:val="20"/>
    </w:rPr>
  </w:style>
  <w:style w:type="paragraph" w:styleId="Mappadocumento">
    <w:name w:val="Document Map"/>
    <w:basedOn w:val="Normale"/>
    <w:semiHidden/>
    <w:rsid w:val="002727EB"/>
    <w:pPr>
      <w:shd w:val="clear" w:color="auto" w:fill="000080"/>
    </w:pPr>
    <w:rPr>
      <w:rFonts w:ascii="Tahoma" w:hAnsi="Tahoma" w:cs="Tahoma"/>
    </w:rPr>
  </w:style>
  <w:style w:type="paragraph" w:styleId="NormaleWeb">
    <w:name w:val="Normal (Web)"/>
    <w:basedOn w:val="Normale"/>
    <w:rsid w:val="002727EB"/>
    <w:rPr>
      <w:rFonts w:ascii="Times New Roman" w:hAnsi="Times New Roman"/>
      <w:sz w:val="24"/>
      <w:szCs w:val="24"/>
    </w:rPr>
  </w:style>
  <w:style w:type="character" w:styleId="Numeroriga">
    <w:name w:val="line number"/>
    <w:basedOn w:val="Carpredefinitoparagrafo"/>
    <w:rsid w:val="002727EB"/>
  </w:style>
  <w:style w:type="paragraph" w:styleId="PreformattatoHTML">
    <w:name w:val="HTML Preformatted"/>
    <w:basedOn w:val="Normale"/>
    <w:rsid w:val="002727EB"/>
    <w:rPr>
      <w:rFonts w:ascii="Courier New" w:hAnsi="Courier New" w:cs="Courier New"/>
    </w:rPr>
  </w:style>
  <w:style w:type="paragraph" w:styleId="Primorientrocorpodeltesto">
    <w:name w:val="Body Text First Indent"/>
    <w:basedOn w:val="Corpodeltesto"/>
    <w:rsid w:val="002727EB"/>
    <w:pPr>
      <w:spacing w:after="120" w:line="240" w:lineRule="auto"/>
      <w:ind w:firstLine="210"/>
      <w:jc w:val="left"/>
    </w:pPr>
  </w:style>
  <w:style w:type="paragraph" w:styleId="Rientrocorpodeltesto">
    <w:name w:val="Body Text Indent"/>
    <w:basedOn w:val="Normale"/>
    <w:rsid w:val="002727EB"/>
    <w:pPr>
      <w:spacing w:after="120"/>
      <w:ind w:left="283"/>
    </w:pPr>
  </w:style>
  <w:style w:type="paragraph" w:styleId="Primorientrocorpodeltesto2">
    <w:name w:val="Body Text First Indent 2"/>
    <w:basedOn w:val="Rientrocorpodeltesto"/>
    <w:rsid w:val="002727EB"/>
    <w:pPr>
      <w:ind w:firstLine="210"/>
    </w:pPr>
  </w:style>
  <w:style w:type="paragraph" w:styleId="Rientrocorpodeltesto2">
    <w:name w:val="Body Text Indent 2"/>
    <w:basedOn w:val="Normale"/>
    <w:rsid w:val="002727EB"/>
    <w:pPr>
      <w:spacing w:after="120" w:line="480" w:lineRule="auto"/>
      <w:ind w:left="283"/>
    </w:pPr>
  </w:style>
  <w:style w:type="paragraph" w:styleId="Rientrocorpodeltesto3">
    <w:name w:val="Body Text Indent 3"/>
    <w:basedOn w:val="Normale"/>
    <w:rsid w:val="002727EB"/>
    <w:pPr>
      <w:spacing w:after="120"/>
      <w:ind w:left="283"/>
    </w:pPr>
    <w:rPr>
      <w:sz w:val="16"/>
      <w:szCs w:val="16"/>
    </w:rPr>
  </w:style>
  <w:style w:type="character" w:styleId="Rimandocommento">
    <w:name w:val="annotation reference"/>
    <w:basedOn w:val="Carpredefinitoparagrafo"/>
    <w:semiHidden/>
    <w:rsid w:val="002727EB"/>
    <w:rPr>
      <w:sz w:val="16"/>
      <w:szCs w:val="16"/>
    </w:rPr>
  </w:style>
  <w:style w:type="character" w:styleId="Rimandonotaapidipagina">
    <w:name w:val="footnote reference"/>
    <w:basedOn w:val="Carpredefinitoparagrafo"/>
    <w:semiHidden/>
    <w:rsid w:val="002727EB"/>
    <w:rPr>
      <w:vertAlign w:val="superscript"/>
    </w:rPr>
  </w:style>
  <w:style w:type="character" w:styleId="Rimandonotadichiusura">
    <w:name w:val="endnote reference"/>
    <w:basedOn w:val="Carpredefinitoparagrafo"/>
    <w:semiHidden/>
    <w:rsid w:val="002727EB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2727EB"/>
    <w:pPr>
      <w:ind w:left="0"/>
    </w:pPr>
  </w:style>
  <w:style w:type="paragraph" w:styleId="Sommario2">
    <w:name w:val="toc 2"/>
    <w:basedOn w:val="Normale"/>
    <w:next w:val="Normale"/>
    <w:autoRedefine/>
    <w:semiHidden/>
    <w:rsid w:val="002727EB"/>
    <w:pPr>
      <w:ind w:left="200"/>
    </w:pPr>
  </w:style>
  <w:style w:type="paragraph" w:styleId="Sommario3">
    <w:name w:val="toc 3"/>
    <w:basedOn w:val="Normale"/>
    <w:next w:val="Normale"/>
    <w:autoRedefine/>
    <w:semiHidden/>
    <w:rsid w:val="002727EB"/>
    <w:pPr>
      <w:ind w:left="400"/>
    </w:pPr>
  </w:style>
  <w:style w:type="paragraph" w:styleId="Sommario4">
    <w:name w:val="toc 4"/>
    <w:basedOn w:val="Normale"/>
    <w:next w:val="Normale"/>
    <w:autoRedefine/>
    <w:semiHidden/>
    <w:rsid w:val="002727EB"/>
    <w:pPr>
      <w:ind w:left="600"/>
    </w:pPr>
  </w:style>
  <w:style w:type="paragraph" w:styleId="Sommario5">
    <w:name w:val="toc 5"/>
    <w:basedOn w:val="Normale"/>
    <w:next w:val="Normale"/>
    <w:autoRedefine/>
    <w:semiHidden/>
    <w:rsid w:val="002727EB"/>
    <w:pPr>
      <w:ind w:left="800"/>
    </w:pPr>
  </w:style>
  <w:style w:type="paragraph" w:styleId="Sommario6">
    <w:name w:val="toc 6"/>
    <w:basedOn w:val="Normale"/>
    <w:next w:val="Normale"/>
    <w:autoRedefine/>
    <w:semiHidden/>
    <w:rsid w:val="002727EB"/>
    <w:pPr>
      <w:ind w:left="1000"/>
    </w:pPr>
  </w:style>
  <w:style w:type="paragraph" w:styleId="Sommario7">
    <w:name w:val="toc 7"/>
    <w:basedOn w:val="Normale"/>
    <w:next w:val="Normale"/>
    <w:autoRedefine/>
    <w:semiHidden/>
    <w:rsid w:val="002727EB"/>
    <w:pPr>
      <w:ind w:left="1200"/>
    </w:pPr>
  </w:style>
  <w:style w:type="paragraph" w:styleId="Sommario8">
    <w:name w:val="toc 8"/>
    <w:basedOn w:val="Normale"/>
    <w:next w:val="Normale"/>
    <w:autoRedefine/>
    <w:semiHidden/>
    <w:rsid w:val="002727EB"/>
    <w:pPr>
      <w:ind w:left="1400"/>
    </w:pPr>
  </w:style>
  <w:style w:type="paragraph" w:styleId="Sommario9">
    <w:name w:val="toc 9"/>
    <w:basedOn w:val="Normale"/>
    <w:next w:val="Normale"/>
    <w:autoRedefine/>
    <w:semiHidden/>
    <w:rsid w:val="002727EB"/>
    <w:pPr>
      <w:ind w:left="1600"/>
    </w:pPr>
  </w:style>
  <w:style w:type="paragraph" w:styleId="Sottotitolo">
    <w:name w:val="Subtitle"/>
    <w:basedOn w:val="Normale"/>
    <w:qFormat/>
    <w:rsid w:val="002727EB"/>
    <w:pPr>
      <w:spacing w:after="60"/>
      <w:jc w:val="center"/>
      <w:outlineLvl w:val="1"/>
    </w:pPr>
    <w:rPr>
      <w:rFonts w:cs="Arial"/>
      <w:sz w:val="24"/>
      <w:szCs w:val="24"/>
    </w:rPr>
  </w:style>
  <w:style w:type="character" w:styleId="TastieraHTML">
    <w:name w:val="HTML Keyboard"/>
    <w:basedOn w:val="Carpredefinitoparagrafo"/>
    <w:rsid w:val="002727EB"/>
    <w:rPr>
      <w:rFonts w:ascii="Courier New" w:hAnsi="Courier New"/>
      <w:sz w:val="20"/>
      <w:szCs w:val="20"/>
    </w:rPr>
  </w:style>
  <w:style w:type="paragraph" w:styleId="Testocommento">
    <w:name w:val="annotation text"/>
    <w:basedOn w:val="Normale"/>
    <w:semiHidden/>
    <w:rsid w:val="002727EB"/>
  </w:style>
  <w:style w:type="paragraph" w:styleId="Testodelblocco">
    <w:name w:val="Block Text"/>
    <w:basedOn w:val="Normale"/>
    <w:rsid w:val="002727EB"/>
    <w:pPr>
      <w:spacing w:after="120"/>
      <w:ind w:left="1440" w:right="1440"/>
    </w:pPr>
  </w:style>
  <w:style w:type="paragraph" w:styleId="Testomacro">
    <w:name w:val="macro"/>
    <w:semiHidden/>
    <w:rsid w:val="002727E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835"/>
    </w:pPr>
    <w:rPr>
      <w:rFonts w:ascii="Courier New" w:hAnsi="Courier New" w:cs="Courier New"/>
      <w:spacing w:val="-5"/>
      <w:lang w:eastAsia="en-US"/>
    </w:rPr>
  </w:style>
  <w:style w:type="paragraph" w:styleId="Testonormale">
    <w:name w:val="Plain Text"/>
    <w:basedOn w:val="Normale"/>
    <w:rsid w:val="002727EB"/>
    <w:rPr>
      <w:rFonts w:ascii="Courier New" w:hAnsi="Courier New" w:cs="Courier New"/>
    </w:rPr>
  </w:style>
  <w:style w:type="paragraph" w:styleId="Testonotaapidipagina">
    <w:name w:val="footnote text"/>
    <w:basedOn w:val="Normale"/>
    <w:semiHidden/>
    <w:rsid w:val="002727EB"/>
  </w:style>
  <w:style w:type="paragraph" w:styleId="Testonotadichiusura">
    <w:name w:val="endnote text"/>
    <w:basedOn w:val="Normale"/>
    <w:semiHidden/>
    <w:rsid w:val="002727EB"/>
  </w:style>
  <w:style w:type="paragraph" w:styleId="Titolo">
    <w:name w:val="Title"/>
    <w:basedOn w:val="Normale"/>
    <w:qFormat/>
    <w:rsid w:val="002727EB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Titoloindice">
    <w:name w:val="index heading"/>
    <w:basedOn w:val="Normale"/>
    <w:next w:val="Indice1"/>
    <w:semiHidden/>
    <w:rsid w:val="002727EB"/>
    <w:rPr>
      <w:rFonts w:cs="Arial"/>
      <w:b/>
      <w:bCs/>
    </w:rPr>
  </w:style>
  <w:style w:type="paragraph" w:styleId="Titoloindicefonti">
    <w:name w:val="toa heading"/>
    <w:basedOn w:val="Normale"/>
    <w:next w:val="Normale"/>
    <w:semiHidden/>
    <w:rsid w:val="002727EB"/>
    <w:pPr>
      <w:spacing w:before="120"/>
    </w:pPr>
    <w:rPr>
      <w:rFonts w:cs="Arial"/>
      <w:b/>
      <w:bCs/>
      <w:sz w:val="24"/>
      <w:szCs w:val="24"/>
    </w:rPr>
  </w:style>
  <w:style w:type="character" w:styleId="VariabileHTML">
    <w:name w:val="HTML Variable"/>
    <w:basedOn w:val="Carpredefinitoparagrafo"/>
    <w:rsid w:val="002727EB"/>
    <w:rPr>
      <w:i/>
      <w:iCs/>
    </w:rPr>
  </w:style>
  <w:style w:type="character" w:customStyle="1" w:styleId="CorpodeltestoCarattere">
    <w:name w:val="Corpo del testo Carattere"/>
    <w:basedOn w:val="Carpredefinitoparagrafo"/>
    <w:rsid w:val="002727EB"/>
    <w:rPr>
      <w:rFonts w:ascii="Arial" w:hAnsi="Arial"/>
      <w:spacing w:val="-5"/>
      <w:lang w:eastAsia="en-US"/>
    </w:rPr>
  </w:style>
  <w:style w:type="paragraph" w:styleId="Testofumetto">
    <w:name w:val="Balloon Text"/>
    <w:basedOn w:val="Normale"/>
    <w:semiHidden/>
    <w:rsid w:val="002727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3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24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4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9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9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5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i\Microsoft%20Office\Templates\1040\Fax%20profession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150959-BA64-4B77-946C-0918D83CD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Fax professionale.dot</Template>
  <TotalTime>78</TotalTime>
  <Pages>2</Pages>
  <Words>725</Words>
  <Characters>4867</Characters>
  <Application>Microsoft Office Word</Application>
  <DocSecurity>0</DocSecurity>
  <PresentationFormat/>
  <Lines>40</Lines>
  <Paragraphs>11</Paragraphs>
  <Slides>0</Slides>
  <Notes>0</Notes>
  <HiddenSlides>0</HiddenSlides>
  <MMClips>0</MMClip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Fax professionale</vt:lpstr>
    </vt:vector>
  </TitlesOfParts>
  <Company>Hewlett-Packard Company</Company>
  <LinksUpToDate>false</LinksUpToDate>
  <CharactersWithSpaces>5581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 professionale</dc:title>
  <dc:creator>deianamg</dc:creator>
  <cp:lastModifiedBy>perentinb</cp:lastModifiedBy>
  <cp:revision>17</cp:revision>
  <cp:lastPrinted>2019-07-09T11:30:00Z</cp:lastPrinted>
  <dcterms:created xsi:type="dcterms:W3CDTF">2019-01-31T11:09:00Z</dcterms:created>
  <dcterms:modified xsi:type="dcterms:W3CDTF">2019-07-09T13:21:00Z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99022200</vt:i4>
  </property>
  <property fmtid="{D5CDD505-2E9C-101B-9397-08002B2CF9AE}" pid="4" name="LCID">
    <vt:i4>1040</vt:i4>
  </property>
</Properties>
</file>