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2D3" w:rsidRDefault="00625513" w:rsidP="00215CE5">
      <w:pPr>
        <w:autoSpaceDE w:val="0"/>
        <w:autoSpaceDN w:val="0"/>
        <w:adjustRightInd w:val="0"/>
        <w:jc w:val="right"/>
        <w:rPr>
          <w:rFonts w:cs="Arial"/>
          <w:b/>
          <w:bCs/>
          <w:color w:val="010005"/>
          <w:sz w:val="24"/>
          <w:szCs w:val="24"/>
        </w:rPr>
      </w:pPr>
      <w:proofErr w:type="gramStart"/>
      <w:r>
        <w:rPr>
          <w:rFonts w:cs="Arial"/>
          <w:b/>
          <w:bCs/>
          <w:color w:val="010005"/>
          <w:sz w:val="24"/>
          <w:szCs w:val="24"/>
        </w:rPr>
        <w:t>10</w:t>
      </w:r>
      <w:r w:rsidR="002A72F7">
        <w:rPr>
          <w:rFonts w:cs="Arial"/>
          <w:b/>
          <w:bCs/>
          <w:color w:val="010005"/>
          <w:sz w:val="24"/>
          <w:szCs w:val="24"/>
        </w:rPr>
        <w:t>All.1</w:t>
      </w:r>
      <w:proofErr w:type="gramEnd"/>
      <w:r w:rsidR="002A72F7">
        <w:rPr>
          <w:rFonts w:cs="Arial"/>
          <w:b/>
          <w:bCs/>
          <w:color w:val="010005"/>
          <w:sz w:val="24"/>
          <w:szCs w:val="24"/>
        </w:rPr>
        <w:t>)</w:t>
      </w:r>
    </w:p>
    <w:p w:rsidR="003F3BC2" w:rsidRDefault="003F3BC2" w:rsidP="009952D3">
      <w:pPr>
        <w:autoSpaceDE w:val="0"/>
        <w:autoSpaceDN w:val="0"/>
        <w:adjustRightInd w:val="0"/>
        <w:jc w:val="right"/>
        <w:rPr>
          <w:rFonts w:cs="Arial"/>
          <w:b/>
          <w:bCs/>
          <w:color w:val="010005"/>
          <w:sz w:val="24"/>
          <w:szCs w:val="24"/>
        </w:rPr>
      </w:pPr>
    </w:p>
    <w:p w:rsidR="009952D3" w:rsidRDefault="009952D3" w:rsidP="000C07A9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  <w:r>
        <w:rPr>
          <w:rFonts w:cs="Arial"/>
          <w:b/>
          <w:bCs/>
          <w:color w:val="010005"/>
          <w:sz w:val="24"/>
          <w:szCs w:val="24"/>
        </w:rPr>
        <w:t xml:space="preserve">PIANO ANNUALE DELLE ASSUNZIONI </w:t>
      </w:r>
      <w:r w:rsidR="003F3BC2">
        <w:rPr>
          <w:rFonts w:cs="Arial"/>
          <w:b/>
          <w:bCs/>
          <w:color w:val="010005"/>
          <w:sz w:val="24"/>
          <w:szCs w:val="24"/>
        </w:rPr>
        <w:t>–</w:t>
      </w:r>
      <w:r>
        <w:rPr>
          <w:rFonts w:cs="Arial"/>
          <w:b/>
          <w:bCs/>
          <w:color w:val="010005"/>
          <w:sz w:val="24"/>
          <w:szCs w:val="24"/>
        </w:rPr>
        <w:t xml:space="preserve"> </w:t>
      </w:r>
      <w:r w:rsidR="0001160C">
        <w:rPr>
          <w:rFonts w:cs="Arial"/>
          <w:b/>
          <w:bCs/>
          <w:color w:val="010005"/>
          <w:sz w:val="24"/>
          <w:szCs w:val="24"/>
        </w:rPr>
        <w:t>2019</w:t>
      </w:r>
    </w:p>
    <w:p w:rsidR="009952D3" w:rsidRDefault="009952D3" w:rsidP="000C07A9">
      <w:pPr>
        <w:autoSpaceDE w:val="0"/>
        <w:autoSpaceDN w:val="0"/>
        <w:adjustRightInd w:val="0"/>
        <w:ind w:left="0"/>
        <w:rPr>
          <w:rFonts w:cs="Arial"/>
          <w:color w:val="00000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3543"/>
        <w:gridCol w:w="709"/>
        <w:gridCol w:w="2693"/>
        <w:gridCol w:w="993"/>
        <w:gridCol w:w="992"/>
      </w:tblGrid>
      <w:tr w:rsidR="006B5AF6" w:rsidTr="003D694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AF6" w:rsidRDefault="00215CE5" w:rsidP="000C07A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 xml:space="preserve">Settore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AF6" w:rsidRDefault="00215CE5" w:rsidP="000C07A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>Fabbisogno rilevato/motivazione</w:t>
            </w:r>
          </w:p>
          <w:p w:rsidR="00215CE5" w:rsidRDefault="00215CE5" w:rsidP="000C07A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proofErr w:type="gramStart"/>
            <w:r>
              <w:rPr>
                <w:rFonts w:cs="Arial"/>
                <w:color w:val="000004"/>
              </w:rPr>
              <w:t>Modalità</w:t>
            </w:r>
            <w:proofErr w:type="gramEnd"/>
            <w:r>
              <w:rPr>
                <w:rFonts w:cs="Arial"/>
                <w:color w:val="000004"/>
              </w:rPr>
              <w:t xml:space="preserve"> di reclutamento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AF6" w:rsidRDefault="00215CE5" w:rsidP="000C07A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proofErr w:type="spellStart"/>
            <w:r>
              <w:rPr>
                <w:rFonts w:cs="Arial"/>
                <w:color w:val="000004"/>
              </w:rPr>
              <w:t>N°</w:t>
            </w:r>
            <w:proofErr w:type="spellEnd"/>
            <w:r w:rsidR="006B5AF6">
              <w:rPr>
                <w:rFonts w:cs="Arial"/>
                <w:color w:val="000004"/>
              </w:rPr>
              <w:t xml:space="preserve"> unità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CE5" w:rsidRDefault="003D694A" w:rsidP="003D694A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>P</w:t>
            </w:r>
            <w:r w:rsidR="006B5AF6">
              <w:rPr>
                <w:rFonts w:cs="Arial"/>
                <w:color w:val="000004"/>
              </w:rPr>
              <w:t>rofilo</w:t>
            </w:r>
            <w:r>
              <w:rPr>
                <w:rFonts w:cs="Arial"/>
                <w:color w:val="000004"/>
              </w:rPr>
              <w:t xml:space="preserve"> </w:t>
            </w:r>
            <w:r w:rsidR="006B5AF6">
              <w:rPr>
                <w:rFonts w:cs="Arial"/>
                <w:color w:val="000004"/>
              </w:rPr>
              <w:t xml:space="preserve">professionale </w:t>
            </w:r>
          </w:p>
          <w:p w:rsidR="003D694A" w:rsidRDefault="003D694A" w:rsidP="000C07A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>Categoria</w:t>
            </w:r>
          </w:p>
          <w:p w:rsidR="006B5AF6" w:rsidRDefault="006B5AF6" w:rsidP="003D694A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proofErr w:type="gramStart"/>
            <w:r>
              <w:rPr>
                <w:rFonts w:cs="Arial"/>
                <w:color w:val="000004"/>
              </w:rPr>
              <w:t>ore</w:t>
            </w:r>
            <w:proofErr w:type="gramEnd"/>
            <w:r>
              <w:rPr>
                <w:rFonts w:cs="Arial"/>
                <w:color w:val="000004"/>
              </w:rPr>
              <w:t xml:space="preserve"> </w:t>
            </w:r>
            <w:r w:rsidR="003D694A">
              <w:rPr>
                <w:rFonts w:cs="Arial"/>
                <w:color w:val="000004"/>
              </w:rPr>
              <w:t xml:space="preserve">e </w:t>
            </w:r>
            <w:r>
              <w:rPr>
                <w:rFonts w:cs="Arial"/>
                <w:color w:val="000004"/>
              </w:rPr>
              <w:t>periodo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AF6" w:rsidRDefault="00215CE5" w:rsidP="000C07A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>C</w:t>
            </w:r>
            <w:r w:rsidR="006B5AF6">
              <w:rPr>
                <w:rFonts w:cs="Arial"/>
                <w:color w:val="000004"/>
              </w:rPr>
              <w:t>apitolo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F6" w:rsidRDefault="00215CE5" w:rsidP="000C07A9">
            <w:pPr>
              <w:autoSpaceDE w:val="0"/>
              <w:autoSpaceDN w:val="0"/>
              <w:adjustRightInd w:val="0"/>
              <w:ind w:left="0"/>
              <w:jc w:val="center"/>
              <w:rPr>
                <w:rFonts w:cs="Arial"/>
                <w:color w:val="000004"/>
              </w:rPr>
            </w:pPr>
            <w:r>
              <w:rPr>
                <w:rFonts w:cs="Arial"/>
                <w:color w:val="000004"/>
              </w:rPr>
              <w:t>Costo</w:t>
            </w:r>
          </w:p>
        </w:tc>
      </w:tr>
    </w:tbl>
    <w:p w:rsidR="009952D3" w:rsidRDefault="009952D3" w:rsidP="000C07A9">
      <w:pPr>
        <w:autoSpaceDE w:val="0"/>
        <w:autoSpaceDN w:val="0"/>
        <w:adjustRightInd w:val="0"/>
        <w:ind w:left="0"/>
        <w:rPr>
          <w:rFonts w:cs="Arial"/>
          <w:color w:val="000004"/>
        </w:rPr>
      </w:pPr>
    </w:p>
    <w:p w:rsidR="00F2493E" w:rsidRDefault="00F2493E" w:rsidP="00F2493E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</w:rPr>
      </w:pPr>
      <w:r>
        <w:rPr>
          <w:rFonts w:cs="Arial"/>
          <w:color w:val="000004"/>
        </w:rPr>
        <w:t xml:space="preserve">PERSONALE A TEMPO </w:t>
      </w:r>
      <w:r>
        <w:rPr>
          <w:rFonts w:cs="Arial"/>
          <w:b/>
          <w:bCs/>
          <w:color w:val="000004"/>
        </w:rPr>
        <w:t>INDETERMINATO</w:t>
      </w:r>
    </w:p>
    <w:p w:rsidR="00F2493E" w:rsidRDefault="00F2493E" w:rsidP="00F2493E">
      <w:pPr>
        <w:autoSpaceDE w:val="0"/>
        <w:autoSpaceDN w:val="0"/>
        <w:adjustRightInd w:val="0"/>
        <w:ind w:left="0"/>
        <w:rPr>
          <w:rFonts w:cs="Arial"/>
          <w:b/>
          <w:bCs/>
          <w:color w:val="000004"/>
          <w:sz w:val="16"/>
          <w:szCs w:val="16"/>
        </w:rPr>
      </w:pPr>
    </w:p>
    <w:tbl>
      <w:tblPr>
        <w:tblW w:w="10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9"/>
        <w:gridCol w:w="3545"/>
        <w:gridCol w:w="709"/>
        <w:gridCol w:w="2695"/>
        <w:gridCol w:w="994"/>
        <w:gridCol w:w="993"/>
      </w:tblGrid>
      <w:tr w:rsidR="005C5D08" w:rsidTr="00F2493E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D08" w:rsidRDefault="0001160C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4"/>
                <w:sz w:val="16"/>
                <w:szCs w:val="16"/>
              </w:rPr>
              <w:t>ECONOMICO FINANZIARIO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0C" w:rsidRPr="008E5B4E" w:rsidRDefault="0001160C" w:rsidP="0001160C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 w:rsidRPr="008E5B4E">
              <w:rPr>
                <w:rFonts w:cs="Arial"/>
                <w:color w:val="000004"/>
                <w:sz w:val="16"/>
                <w:szCs w:val="16"/>
              </w:rPr>
              <w:t xml:space="preserve">Ripristino dotazione organica necessaria per l’operatività del Settore a seguito di </w:t>
            </w:r>
            <w:proofErr w:type="gramStart"/>
            <w:r w:rsidRPr="008E5B4E">
              <w:rPr>
                <w:rFonts w:cs="Arial"/>
                <w:color w:val="000004"/>
                <w:sz w:val="16"/>
                <w:szCs w:val="16"/>
              </w:rPr>
              <w:t>pensionamento</w:t>
            </w:r>
            <w:proofErr w:type="gramEnd"/>
          </w:p>
          <w:p w:rsidR="0001160C" w:rsidRDefault="0001160C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</w:p>
          <w:p w:rsidR="005C5D08" w:rsidRPr="003D694A" w:rsidRDefault="0001160C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 w:rsidRPr="008E5B4E">
              <w:rPr>
                <w:rFonts w:cs="Arial"/>
                <w:color w:val="000004"/>
                <w:sz w:val="16"/>
                <w:szCs w:val="16"/>
              </w:rPr>
              <w:t xml:space="preserve">Selezione pubblica per la formazione di una graduatoria a tempo pieno </w:t>
            </w:r>
            <w:proofErr w:type="gramStart"/>
            <w:r w:rsidRPr="008E5B4E">
              <w:rPr>
                <w:rFonts w:cs="Arial"/>
                <w:color w:val="000004"/>
                <w:sz w:val="16"/>
                <w:szCs w:val="16"/>
              </w:rPr>
              <w:t>ed</w:t>
            </w:r>
            <w:proofErr w:type="gramEnd"/>
            <w:r w:rsidRPr="008E5B4E">
              <w:rPr>
                <w:rFonts w:cs="Arial"/>
                <w:color w:val="000004"/>
                <w:sz w:val="16"/>
                <w:szCs w:val="16"/>
              </w:rPr>
              <w:t xml:space="preserve"> indeterminato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D08" w:rsidRDefault="005C5D08" w:rsidP="00BF03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Cs/>
                <w:color w:val="000004"/>
                <w:sz w:val="16"/>
                <w:szCs w:val="16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D08" w:rsidRDefault="005C5D08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istruttore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amministrativo</w:t>
            </w:r>
          </w:p>
          <w:p w:rsidR="005C5D08" w:rsidRDefault="00E71208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cat.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C1 </w:t>
            </w:r>
          </w:p>
          <w:p w:rsidR="005C5D08" w:rsidRDefault="005C5D08" w:rsidP="00BF03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36 ore settimanali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D08" w:rsidRDefault="005C5D08" w:rsidP="0001160C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D08" w:rsidRDefault="0001160C" w:rsidP="00BF03A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2"/>
                <w:sz w:val="16"/>
                <w:szCs w:val="16"/>
              </w:rPr>
              <w:t>32</w:t>
            </w:r>
            <w:r w:rsidR="005C5D08">
              <w:rPr>
                <w:rFonts w:cs="Arial"/>
                <w:color w:val="000002"/>
                <w:sz w:val="16"/>
                <w:szCs w:val="16"/>
              </w:rPr>
              <w:t>.000,00</w:t>
            </w:r>
          </w:p>
        </w:tc>
      </w:tr>
      <w:tr w:rsidR="00D74D8C" w:rsidRPr="00CE30E4" w:rsidTr="00F2493E"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D8C" w:rsidRDefault="0001160C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4"/>
                <w:sz w:val="16"/>
                <w:szCs w:val="16"/>
              </w:rPr>
              <w:t>VIGILANZA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D8C" w:rsidRPr="008E5B4E" w:rsidRDefault="008E5B4E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 w:rsidRPr="008E5B4E">
              <w:rPr>
                <w:rFonts w:cs="Arial"/>
                <w:color w:val="000004"/>
                <w:sz w:val="16"/>
                <w:szCs w:val="16"/>
              </w:rPr>
              <w:t xml:space="preserve">Ripristino dotazione organica a seguito di </w:t>
            </w:r>
            <w:proofErr w:type="gramStart"/>
            <w:r w:rsidRPr="008E5B4E">
              <w:rPr>
                <w:rFonts w:cs="Arial"/>
                <w:color w:val="000004"/>
                <w:sz w:val="16"/>
                <w:szCs w:val="16"/>
              </w:rPr>
              <w:t>mobilità</w:t>
            </w:r>
            <w:proofErr w:type="gramEnd"/>
            <w:r w:rsidRPr="008E5B4E">
              <w:rPr>
                <w:rFonts w:cs="Arial"/>
                <w:color w:val="000004"/>
                <w:sz w:val="16"/>
                <w:szCs w:val="16"/>
              </w:rPr>
              <w:t xml:space="preserve"> </w:t>
            </w:r>
          </w:p>
          <w:p w:rsidR="008E5B4E" w:rsidRPr="008E5B4E" w:rsidRDefault="008E5B4E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</w:p>
          <w:p w:rsidR="008E5B4E" w:rsidRPr="008E5B4E" w:rsidRDefault="008E5B4E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 w:rsidRPr="008E5B4E">
              <w:rPr>
                <w:rFonts w:cs="Arial"/>
                <w:color w:val="000004"/>
                <w:sz w:val="16"/>
                <w:szCs w:val="16"/>
              </w:rPr>
              <w:t>Bando di mobilità esterna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D8C" w:rsidRPr="008E5B4E" w:rsidRDefault="008E5B4E" w:rsidP="00BF03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  <w:r w:rsidRPr="008E5B4E">
              <w:rPr>
                <w:rFonts w:cs="Arial"/>
                <w:bCs/>
                <w:color w:val="000004"/>
                <w:sz w:val="16"/>
                <w:szCs w:val="16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D8C" w:rsidRDefault="008E5B4E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 w:rsidRPr="008E5B4E">
              <w:rPr>
                <w:rFonts w:cs="Arial"/>
                <w:color w:val="000004"/>
                <w:sz w:val="16"/>
                <w:szCs w:val="16"/>
              </w:rPr>
              <w:t>Istruttore direttivo specialista di vigilanza</w:t>
            </w:r>
          </w:p>
          <w:p w:rsidR="0001160C" w:rsidRDefault="0001160C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Cat. D1</w:t>
            </w:r>
          </w:p>
          <w:p w:rsidR="0001160C" w:rsidRPr="008E5B4E" w:rsidRDefault="0001160C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36 ore Settimanali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D8C" w:rsidRPr="005D7D95" w:rsidRDefault="00D74D8C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2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D8C" w:rsidRPr="008E5B4E" w:rsidRDefault="008E5B4E" w:rsidP="00BF03A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color w:val="000002"/>
                <w:sz w:val="16"/>
                <w:szCs w:val="16"/>
              </w:rPr>
            </w:pPr>
            <w:r w:rsidRPr="008E5B4E">
              <w:rPr>
                <w:rFonts w:cs="Arial"/>
                <w:color w:val="000002"/>
                <w:sz w:val="16"/>
                <w:szCs w:val="16"/>
              </w:rPr>
              <w:t>35.000,00</w:t>
            </w:r>
          </w:p>
        </w:tc>
      </w:tr>
    </w:tbl>
    <w:p w:rsidR="00C077F6" w:rsidRDefault="008E5B4E" w:rsidP="00F2493E">
      <w:pPr>
        <w:autoSpaceDE w:val="0"/>
        <w:autoSpaceDN w:val="0"/>
        <w:adjustRightInd w:val="0"/>
        <w:ind w:left="0"/>
        <w:jc w:val="right"/>
        <w:rPr>
          <w:rFonts w:cs="Arial"/>
          <w:color w:val="000004"/>
        </w:rPr>
      </w:pPr>
      <w:r>
        <w:rPr>
          <w:rFonts w:cs="Arial"/>
          <w:b/>
          <w:color w:val="000004"/>
          <w:sz w:val="16"/>
          <w:szCs w:val="16"/>
        </w:rPr>
        <w:t xml:space="preserve">Tot. </w:t>
      </w:r>
      <w:r w:rsidR="00BF2D9C">
        <w:rPr>
          <w:rFonts w:cs="Arial"/>
          <w:b/>
          <w:color w:val="000004"/>
          <w:sz w:val="16"/>
          <w:szCs w:val="16"/>
        </w:rPr>
        <w:t>€</w:t>
      </w:r>
      <w:r>
        <w:rPr>
          <w:rFonts w:cs="Arial"/>
          <w:b/>
          <w:color w:val="000004"/>
          <w:sz w:val="16"/>
          <w:szCs w:val="16"/>
        </w:rPr>
        <w:t xml:space="preserve"> </w:t>
      </w:r>
      <w:r w:rsidR="00E4650D">
        <w:rPr>
          <w:rFonts w:cs="Arial"/>
          <w:b/>
          <w:color w:val="000004"/>
          <w:sz w:val="16"/>
          <w:szCs w:val="16"/>
        </w:rPr>
        <w:t>6</w:t>
      </w:r>
      <w:r w:rsidR="00296A30">
        <w:rPr>
          <w:rFonts w:cs="Arial"/>
          <w:b/>
          <w:color w:val="000004"/>
          <w:sz w:val="16"/>
          <w:szCs w:val="16"/>
        </w:rPr>
        <w:t>7</w:t>
      </w:r>
      <w:r w:rsidR="00F2493E">
        <w:rPr>
          <w:rFonts w:cs="Arial"/>
          <w:b/>
          <w:color w:val="000004"/>
          <w:sz w:val="16"/>
          <w:szCs w:val="16"/>
        </w:rPr>
        <w:t>.000,00</w:t>
      </w:r>
    </w:p>
    <w:p w:rsidR="00C077F6" w:rsidRDefault="00C077F6" w:rsidP="000C07A9">
      <w:pPr>
        <w:autoSpaceDE w:val="0"/>
        <w:autoSpaceDN w:val="0"/>
        <w:adjustRightInd w:val="0"/>
        <w:ind w:left="0"/>
        <w:jc w:val="center"/>
        <w:rPr>
          <w:rFonts w:cs="Arial"/>
          <w:color w:val="000004"/>
        </w:rPr>
      </w:pPr>
    </w:p>
    <w:p w:rsidR="009952D3" w:rsidRDefault="009952D3" w:rsidP="000C07A9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</w:rPr>
      </w:pPr>
      <w:r>
        <w:rPr>
          <w:rFonts w:cs="Arial"/>
          <w:color w:val="000004"/>
        </w:rPr>
        <w:t xml:space="preserve">PERSONALE A TEMPO </w:t>
      </w:r>
      <w:r>
        <w:rPr>
          <w:rFonts w:cs="Arial"/>
          <w:b/>
          <w:bCs/>
          <w:color w:val="000004"/>
        </w:rPr>
        <w:t>DETERMINATO</w:t>
      </w:r>
    </w:p>
    <w:p w:rsidR="009952D3" w:rsidRDefault="009952D3" w:rsidP="000C07A9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0000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3543"/>
        <w:gridCol w:w="709"/>
        <w:gridCol w:w="2693"/>
        <w:gridCol w:w="993"/>
        <w:gridCol w:w="992"/>
      </w:tblGrid>
      <w:tr w:rsidR="009952D3" w:rsidTr="003D694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D3" w:rsidRDefault="009952D3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000004"/>
                <w:sz w:val="16"/>
                <w:szCs w:val="16"/>
              </w:rPr>
              <w:t>AMBIENTE E DEMANIO – PORTO TURISTICO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D3" w:rsidRDefault="009952D3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Esigenze straordinarie di cura</w:t>
            </w:r>
            <w:r w:rsidR="003D694A">
              <w:rPr>
                <w:rFonts w:cs="Arial"/>
                <w:color w:val="000004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0004"/>
                <w:sz w:val="16"/>
                <w:szCs w:val="16"/>
              </w:rPr>
              <w:t>del verde pubblico e</w:t>
            </w:r>
            <w:r w:rsidR="003D694A">
              <w:rPr>
                <w:rFonts w:cs="Arial"/>
                <w:color w:val="000004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0004"/>
                <w:sz w:val="16"/>
                <w:szCs w:val="16"/>
              </w:rPr>
              <w:t>dell’ambiente</w:t>
            </w:r>
          </w:p>
          <w:p w:rsidR="009952D3" w:rsidRDefault="009952D3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</w:p>
          <w:p w:rsidR="009952D3" w:rsidRPr="002A72F7" w:rsidRDefault="002F63EF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Somministrazione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D3" w:rsidRDefault="0001160C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bCs/>
                <w:color w:val="000004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D3" w:rsidRDefault="009952D3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operaio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professionale</w:t>
            </w:r>
          </w:p>
          <w:p w:rsidR="009952D3" w:rsidRDefault="009952D3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cat.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B1 - mesi </w:t>
            </w:r>
            <w:r w:rsidR="002B697A">
              <w:rPr>
                <w:rFonts w:cs="Arial"/>
                <w:color w:val="000004"/>
                <w:sz w:val="16"/>
                <w:szCs w:val="16"/>
              </w:rPr>
              <w:t>6</w:t>
            </w:r>
          </w:p>
          <w:p w:rsidR="009952D3" w:rsidRDefault="009952D3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D3" w:rsidRDefault="00B578D1" w:rsidP="0001160C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 w:rsidRPr="00CE30E4">
              <w:rPr>
                <w:rFonts w:cs="Arial"/>
                <w:bCs/>
                <w:sz w:val="16"/>
                <w:szCs w:val="16"/>
              </w:rPr>
              <w:t>1066/03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D3" w:rsidRDefault="0001160C" w:rsidP="002737C7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/>
                <w:bCs/>
                <w:color w:val="000004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15</w:t>
            </w:r>
            <w:r w:rsidR="009952D3">
              <w:rPr>
                <w:rFonts w:cs="Arial"/>
                <w:color w:val="000004"/>
                <w:sz w:val="16"/>
                <w:szCs w:val="16"/>
              </w:rPr>
              <w:t>.000,00</w:t>
            </w:r>
          </w:p>
        </w:tc>
      </w:tr>
      <w:tr w:rsidR="009952D3" w:rsidRPr="002737C7" w:rsidTr="003D694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D3" w:rsidRPr="002737C7" w:rsidRDefault="009952D3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LAVORI</w:t>
            </w:r>
          </w:p>
          <w:p w:rsidR="009952D3" w:rsidRPr="002737C7" w:rsidRDefault="009952D3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PUBBLICI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D3" w:rsidRPr="002737C7" w:rsidRDefault="005468B1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E</w:t>
            </w:r>
            <w:r w:rsidR="009952D3" w:rsidRPr="002737C7">
              <w:rPr>
                <w:rFonts w:cs="Arial"/>
                <w:sz w:val="16"/>
                <w:szCs w:val="16"/>
              </w:rPr>
              <w:t>sigenze straordinarie per</w:t>
            </w:r>
            <w:r w:rsidR="003D694A" w:rsidRPr="002737C7">
              <w:rPr>
                <w:rFonts w:cs="Arial"/>
                <w:sz w:val="16"/>
                <w:szCs w:val="16"/>
              </w:rPr>
              <w:t xml:space="preserve"> </w:t>
            </w:r>
            <w:r w:rsidR="009952D3" w:rsidRPr="002737C7">
              <w:rPr>
                <w:rFonts w:cs="Arial"/>
                <w:sz w:val="16"/>
                <w:szCs w:val="16"/>
              </w:rPr>
              <w:t xml:space="preserve">ripristino viabilità </w:t>
            </w:r>
            <w:proofErr w:type="gramStart"/>
            <w:r w:rsidR="009952D3" w:rsidRPr="002737C7">
              <w:rPr>
                <w:rFonts w:cs="Arial"/>
                <w:sz w:val="16"/>
                <w:szCs w:val="16"/>
              </w:rPr>
              <w:t>ed</w:t>
            </w:r>
            <w:proofErr w:type="gramEnd"/>
          </w:p>
          <w:p w:rsidR="009952D3" w:rsidRPr="002737C7" w:rsidRDefault="009952D3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infrastrutture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comunali</w:t>
            </w:r>
          </w:p>
          <w:p w:rsidR="009952D3" w:rsidRPr="002737C7" w:rsidRDefault="009952D3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  <w:p w:rsidR="009952D3" w:rsidRPr="002737C7" w:rsidRDefault="001B5614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ufficio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collocamento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D3" w:rsidRPr="002737C7" w:rsidRDefault="009952D3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D3" w:rsidRPr="002737C7" w:rsidRDefault="009952D3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operaio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professionale</w:t>
            </w:r>
          </w:p>
          <w:p w:rsidR="009952D3" w:rsidRPr="002737C7" w:rsidRDefault="005C5D08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>
              <w:rPr>
                <w:rFonts w:cs="Arial"/>
                <w:sz w:val="16"/>
                <w:szCs w:val="16"/>
              </w:rPr>
              <w:t>cat.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B1 - mesi </w:t>
            </w:r>
            <w:r w:rsidR="0001160C">
              <w:rPr>
                <w:rFonts w:cs="Arial"/>
                <w:sz w:val="16"/>
                <w:szCs w:val="16"/>
              </w:rPr>
              <w:t>5</w:t>
            </w:r>
          </w:p>
          <w:p w:rsidR="009952D3" w:rsidRPr="002737C7" w:rsidRDefault="0001160C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40</w:t>
            </w:r>
            <w:r w:rsidR="009952D3" w:rsidRPr="002737C7">
              <w:rPr>
                <w:rFonts w:cs="Arial"/>
                <w:sz w:val="16"/>
                <w:szCs w:val="16"/>
              </w:rPr>
              <w:t xml:space="preserve"> ore settimanali</w:t>
            </w:r>
            <w:r>
              <w:rPr>
                <w:rFonts w:cs="Arial"/>
                <w:sz w:val="16"/>
                <w:szCs w:val="16"/>
              </w:rPr>
              <w:t xml:space="preserve"> – Contratto Edile</w:t>
            </w:r>
          </w:p>
          <w:p w:rsidR="009952D3" w:rsidRPr="002737C7" w:rsidRDefault="009952D3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D3" w:rsidRPr="002737C7" w:rsidRDefault="0001160C" w:rsidP="002737C7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CE30E4">
              <w:rPr>
                <w:rFonts w:cs="Arial"/>
                <w:bCs/>
                <w:sz w:val="16"/>
                <w:szCs w:val="16"/>
              </w:rPr>
              <w:t>1066/03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2D3" w:rsidRPr="002737C7" w:rsidRDefault="0001160C" w:rsidP="0001160C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68</w:t>
            </w:r>
            <w:r w:rsidR="00BF2D9C">
              <w:rPr>
                <w:rFonts w:cs="Arial"/>
                <w:sz w:val="16"/>
                <w:szCs w:val="16"/>
              </w:rPr>
              <w:t>.</w:t>
            </w:r>
            <w:r w:rsidR="001B5614" w:rsidRPr="002737C7">
              <w:rPr>
                <w:rFonts w:cs="Arial"/>
                <w:sz w:val="16"/>
                <w:szCs w:val="16"/>
              </w:rPr>
              <w:t>000,00</w:t>
            </w:r>
          </w:p>
        </w:tc>
      </w:tr>
      <w:tr w:rsidR="001B5614" w:rsidRPr="002737C7" w:rsidTr="003D694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14" w:rsidRPr="002737C7" w:rsidRDefault="001B5614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14" w:rsidRPr="002737C7" w:rsidRDefault="001B5614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 xml:space="preserve">Esigenze straordinarie per ripristino viabilità </w:t>
            </w:r>
            <w:proofErr w:type="gramStart"/>
            <w:r w:rsidRPr="002737C7">
              <w:rPr>
                <w:rFonts w:cs="Arial"/>
                <w:sz w:val="16"/>
                <w:szCs w:val="16"/>
              </w:rPr>
              <w:t>ed</w:t>
            </w:r>
            <w:proofErr w:type="gramEnd"/>
          </w:p>
          <w:p w:rsidR="001B5614" w:rsidRPr="002737C7" w:rsidRDefault="001B5614" w:rsidP="001B5614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infrastrutture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comunali</w:t>
            </w:r>
          </w:p>
          <w:p w:rsidR="001B5614" w:rsidRPr="002737C7" w:rsidRDefault="001B5614" w:rsidP="001B5614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</w:p>
          <w:p w:rsidR="001B5614" w:rsidRPr="002737C7" w:rsidRDefault="001B5614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ufficio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collocamento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14" w:rsidRPr="002737C7" w:rsidRDefault="001B5614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14" w:rsidRPr="002737C7" w:rsidRDefault="001B5614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operaio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non specializzato</w:t>
            </w:r>
          </w:p>
          <w:p w:rsidR="001B5614" w:rsidRPr="002737C7" w:rsidRDefault="001B5614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cat.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A1 - mesi </w:t>
            </w:r>
            <w:r w:rsidR="0001160C">
              <w:rPr>
                <w:rFonts w:cs="Arial"/>
                <w:sz w:val="16"/>
                <w:szCs w:val="16"/>
              </w:rPr>
              <w:t>5</w:t>
            </w:r>
          </w:p>
          <w:p w:rsidR="001B5614" w:rsidRPr="002737C7" w:rsidRDefault="0001160C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40</w:t>
            </w:r>
            <w:r w:rsidR="001B5614" w:rsidRPr="002737C7">
              <w:rPr>
                <w:rFonts w:cs="Arial"/>
                <w:sz w:val="16"/>
                <w:szCs w:val="16"/>
              </w:rPr>
              <w:t xml:space="preserve"> ore settimanali</w:t>
            </w:r>
            <w:r>
              <w:rPr>
                <w:rFonts w:cs="Arial"/>
                <w:sz w:val="16"/>
                <w:szCs w:val="16"/>
              </w:rPr>
              <w:t xml:space="preserve"> – Contratto Edile</w:t>
            </w:r>
          </w:p>
          <w:p w:rsidR="001B5614" w:rsidRPr="002737C7" w:rsidRDefault="001B5614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14" w:rsidRPr="002737C7" w:rsidRDefault="0001160C" w:rsidP="002737C7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 w:rsidRPr="00CE30E4">
              <w:rPr>
                <w:rFonts w:cs="Arial"/>
                <w:bCs/>
                <w:sz w:val="16"/>
                <w:szCs w:val="16"/>
              </w:rPr>
              <w:t>1066/03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14" w:rsidRPr="002737C7" w:rsidRDefault="0001160C" w:rsidP="0056253E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32</w:t>
            </w:r>
            <w:r w:rsidR="00BF2D9C">
              <w:rPr>
                <w:rFonts w:cs="Arial"/>
                <w:sz w:val="16"/>
                <w:szCs w:val="16"/>
              </w:rPr>
              <w:t>.</w:t>
            </w:r>
            <w:r w:rsidR="001B5614" w:rsidRPr="002737C7">
              <w:rPr>
                <w:rFonts w:cs="Arial"/>
                <w:sz w:val="16"/>
                <w:szCs w:val="16"/>
              </w:rPr>
              <w:t>000,00</w:t>
            </w:r>
          </w:p>
        </w:tc>
      </w:tr>
      <w:tr w:rsidR="002A72F7" w:rsidRPr="002737C7" w:rsidTr="003D694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2F7" w:rsidRPr="002737C7" w:rsidRDefault="002A72F7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URBANISTICA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2F7" w:rsidRDefault="002A72F7" w:rsidP="00C504C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Esigenze straordinarie per sostituzione dipendenti</w:t>
            </w:r>
          </w:p>
          <w:p w:rsidR="002A72F7" w:rsidRDefault="002A72F7" w:rsidP="00C504C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2A72F7" w:rsidRDefault="002A72F7" w:rsidP="00C504C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Somministrazione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2F7" w:rsidRDefault="002A72F7" w:rsidP="00C504C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2F7" w:rsidRDefault="002A72F7" w:rsidP="00C504C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Istruttore Amministrativo</w:t>
            </w:r>
          </w:p>
          <w:p w:rsidR="002A72F7" w:rsidRDefault="002A72F7" w:rsidP="00C504C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Cat. C1 – 5 mesi</w:t>
            </w:r>
          </w:p>
          <w:p w:rsidR="002A72F7" w:rsidRDefault="002A72F7" w:rsidP="00C504CC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2F7" w:rsidRPr="00B578D1" w:rsidRDefault="00625513" w:rsidP="00C504CC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  <w:highlight w:val="yellow"/>
              </w:rPr>
            </w:pPr>
            <w:r w:rsidRPr="00AC2F50">
              <w:rPr>
                <w:rFonts w:cs="Arial"/>
                <w:bCs/>
                <w:sz w:val="16"/>
                <w:szCs w:val="16"/>
              </w:rPr>
              <w:t>1066/04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2F7" w:rsidRDefault="002A72F7" w:rsidP="00C504CC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12.500,00</w:t>
            </w:r>
          </w:p>
        </w:tc>
      </w:tr>
      <w:tr w:rsidR="001B5614" w:rsidRPr="00CE30E4" w:rsidTr="003D694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14" w:rsidRPr="002737C7" w:rsidRDefault="001B5614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ECONOMICO FINANZIARIO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614" w:rsidRPr="002737C7" w:rsidRDefault="001B5614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Funzioni di supporto all’Ufficio Tributi</w:t>
            </w:r>
          </w:p>
          <w:p w:rsidR="001B5614" w:rsidRPr="002737C7" w:rsidRDefault="001B5614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1B5614" w:rsidRPr="002737C7" w:rsidRDefault="003440B0" w:rsidP="000C07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>
              <w:rPr>
                <w:rFonts w:cs="Arial"/>
                <w:sz w:val="16"/>
                <w:szCs w:val="16"/>
              </w:rPr>
              <w:t>somministrazione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14" w:rsidRPr="002737C7" w:rsidRDefault="001B5614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14" w:rsidRPr="00CE30E4" w:rsidRDefault="001B5614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Istruttore amministrativo</w:t>
            </w:r>
          </w:p>
          <w:p w:rsidR="001B5614" w:rsidRPr="00CE30E4" w:rsidRDefault="001B5614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 xml:space="preserve">Cat. C1 – </w:t>
            </w:r>
            <w:r w:rsidR="005D7D95">
              <w:rPr>
                <w:rFonts w:cs="Arial"/>
                <w:sz w:val="16"/>
                <w:szCs w:val="16"/>
              </w:rPr>
              <w:t>12</w:t>
            </w:r>
            <w:r w:rsidR="00CE30E4" w:rsidRPr="00CE30E4">
              <w:rPr>
                <w:rFonts w:cs="Arial"/>
                <w:sz w:val="16"/>
                <w:szCs w:val="16"/>
              </w:rPr>
              <w:t xml:space="preserve"> </w:t>
            </w:r>
            <w:r w:rsidRPr="00CE30E4">
              <w:rPr>
                <w:rFonts w:cs="Arial"/>
                <w:sz w:val="16"/>
                <w:szCs w:val="16"/>
              </w:rPr>
              <w:t>mesi</w:t>
            </w:r>
          </w:p>
          <w:p w:rsidR="001B5614" w:rsidRPr="00CE30E4" w:rsidRDefault="001B5614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14" w:rsidRPr="00CE30E4" w:rsidRDefault="002737C7" w:rsidP="002737C7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 w:rsidRPr="00CE30E4">
              <w:rPr>
                <w:rFonts w:cs="Arial"/>
                <w:bCs/>
                <w:sz w:val="16"/>
                <w:szCs w:val="16"/>
              </w:rPr>
              <w:t>1066/03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614" w:rsidRPr="00CE30E4" w:rsidRDefault="0001160C" w:rsidP="002737C7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32</w:t>
            </w:r>
            <w:r w:rsidR="001B5614" w:rsidRPr="00CE30E4">
              <w:rPr>
                <w:rFonts w:cs="Arial"/>
                <w:bCs/>
                <w:sz w:val="16"/>
                <w:szCs w:val="16"/>
              </w:rPr>
              <w:t>.000,00</w:t>
            </w:r>
          </w:p>
          <w:p w:rsidR="001B5614" w:rsidRPr="00CE30E4" w:rsidRDefault="001B5614" w:rsidP="002737C7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</w:p>
          <w:p w:rsidR="001B5614" w:rsidRPr="00CE30E4" w:rsidRDefault="001B5614" w:rsidP="003440B0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</w:p>
        </w:tc>
      </w:tr>
      <w:tr w:rsidR="00272F79" w:rsidRPr="00CE30E4" w:rsidTr="003D694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Pr="002737C7" w:rsidRDefault="00272F79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F79" w:rsidRPr="002737C7" w:rsidRDefault="00272F79" w:rsidP="00971537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Funzioni di supporto all’Ufficio Tributi</w:t>
            </w:r>
          </w:p>
          <w:p w:rsidR="00272F79" w:rsidRPr="002737C7" w:rsidRDefault="00272F79" w:rsidP="00971537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272F79" w:rsidRPr="002737C7" w:rsidRDefault="00272F79" w:rsidP="00971537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>
              <w:rPr>
                <w:rFonts w:cs="Arial"/>
                <w:sz w:val="16"/>
                <w:szCs w:val="16"/>
              </w:rPr>
              <w:t>somministrazione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Pr="002737C7" w:rsidRDefault="00272F79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Pr="00CE30E4" w:rsidRDefault="00272F79" w:rsidP="00971537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Istruttore amministrativo</w:t>
            </w:r>
          </w:p>
          <w:p w:rsidR="00272F79" w:rsidRPr="00CE30E4" w:rsidRDefault="00272F79" w:rsidP="00971537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 xml:space="preserve">Cat. C1 – </w:t>
            </w:r>
            <w:r>
              <w:rPr>
                <w:rFonts w:cs="Arial"/>
                <w:sz w:val="16"/>
                <w:szCs w:val="16"/>
              </w:rPr>
              <w:t>11</w:t>
            </w:r>
            <w:r w:rsidRPr="00CE30E4">
              <w:rPr>
                <w:rFonts w:cs="Arial"/>
                <w:sz w:val="16"/>
                <w:szCs w:val="16"/>
              </w:rPr>
              <w:t xml:space="preserve"> mesi</w:t>
            </w:r>
          </w:p>
          <w:p w:rsidR="00272F79" w:rsidRPr="00CE30E4" w:rsidRDefault="00272F79" w:rsidP="00971537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sz w:val="16"/>
                <w:szCs w:val="16"/>
              </w:rPr>
            </w:pPr>
            <w:r w:rsidRPr="00CE30E4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Pr="00CE30E4" w:rsidRDefault="00272F79" w:rsidP="002737C7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1066/03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Default="00272F79" w:rsidP="002737C7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30.000,00</w:t>
            </w:r>
          </w:p>
        </w:tc>
      </w:tr>
      <w:tr w:rsidR="00272F79" w:rsidRPr="00CE30E4" w:rsidTr="003D694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Pr="002737C7" w:rsidRDefault="00272F79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AFFARI GENERALI – SOCIO CULTURALE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F79" w:rsidRDefault="00272F79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Staff Sindaco – Funzioni di supporto all’informazione istituzionale (Art. 90 TUEL)</w:t>
            </w:r>
          </w:p>
          <w:p w:rsidR="00272F79" w:rsidRDefault="00272F79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272F79" w:rsidRPr="002737C7" w:rsidRDefault="00272F79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Dirette dipendenze del Sindaco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Pr="002737C7" w:rsidRDefault="00272F79" w:rsidP="00BF03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Default="00272F79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Istruttore Amministrativo </w:t>
            </w:r>
          </w:p>
          <w:p w:rsidR="00272F79" w:rsidRPr="00CE30E4" w:rsidRDefault="00272F79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Cat. C</w:t>
            </w:r>
            <w:r w:rsidRPr="00CE30E4">
              <w:rPr>
                <w:rFonts w:cs="Arial"/>
                <w:sz w:val="16"/>
                <w:szCs w:val="16"/>
              </w:rPr>
              <w:t xml:space="preserve">1 – </w:t>
            </w:r>
            <w:r>
              <w:rPr>
                <w:rFonts w:cs="Arial"/>
                <w:sz w:val="16"/>
                <w:szCs w:val="16"/>
              </w:rPr>
              <w:t>12</w:t>
            </w:r>
            <w:r w:rsidRPr="00CE30E4">
              <w:rPr>
                <w:rFonts w:cs="Arial"/>
                <w:sz w:val="16"/>
                <w:szCs w:val="16"/>
              </w:rPr>
              <w:t xml:space="preserve"> mesi</w:t>
            </w:r>
          </w:p>
          <w:p w:rsidR="00272F79" w:rsidRPr="00CE30E4" w:rsidRDefault="00272F79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</w:t>
            </w:r>
            <w:r w:rsidRPr="00CE30E4">
              <w:rPr>
                <w:rFonts w:cs="Arial"/>
                <w:sz w:val="16"/>
                <w:szCs w:val="16"/>
              </w:rPr>
              <w:t xml:space="preserve">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Pr="00CE30E4" w:rsidRDefault="00272F79" w:rsidP="00BF03A9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1066/03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Pr="00CE30E4" w:rsidRDefault="00272F79" w:rsidP="00BF03A9">
            <w:pPr>
              <w:autoSpaceDE w:val="0"/>
              <w:autoSpaceDN w:val="0"/>
              <w:adjustRightInd w:val="0"/>
              <w:ind w:left="0"/>
              <w:jc w:val="right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16</w:t>
            </w:r>
            <w:r w:rsidRPr="00CE30E4">
              <w:rPr>
                <w:rFonts w:cs="Arial"/>
                <w:bCs/>
                <w:sz w:val="16"/>
                <w:szCs w:val="16"/>
              </w:rPr>
              <w:t>.000,00</w:t>
            </w:r>
          </w:p>
        </w:tc>
      </w:tr>
      <w:tr w:rsidR="00272F79" w:rsidRPr="002737C7" w:rsidTr="003D694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Pr="002737C7" w:rsidRDefault="00272F79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  <w:r w:rsidRPr="002737C7">
              <w:rPr>
                <w:rFonts w:cs="Arial"/>
                <w:b/>
                <w:bCs/>
                <w:sz w:val="16"/>
                <w:szCs w:val="16"/>
              </w:rPr>
              <w:t>VIGILANZA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F79" w:rsidRPr="002737C7" w:rsidRDefault="00272F79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Supporto stagionale al corpo di polizia locale</w:t>
            </w:r>
          </w:p>
          <w:p w:rsidR="00272F79" w:rsidRPr="002737C7" w:rsidRDefault="00272F79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272F79" w:rsidRPr="002737C7" w:rsidRDefault="00272F79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pubblica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selezione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Pr="002737C7" w:rsidRDefault="00272F79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Pr="002737C7" w:rsidRDefault="00272F79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agente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polizia locale</w:t>
            </w:r>
          </w:p>
          <w:p w:rsidR="00272F79" w:rsidRPr="002737C7" w:rsidRDefault="00272F79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at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. C1 - mesi </w:t>
            </w:r>
            <w:proofErr w:type="gramStart"/>
            <w:r>
              <w:rPr>
                <w:rFonts w:cs="Arial"/>
                <w:sz w:val="16"/>
                <w:szCs w:val="16"/>
              </w:rPr>
              <w:t>6</w:t>
            </w:r>
            <w:proofErr w:type="gramEnd"/>
          </w:p>
          <w:p w:rsidR="00272F79" w:rsidRPr="002737C7" w:rsidRDefault="00272F79" w:rsidP="001B5614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Pr="002737C7" w:rsidRDefault="00272F79" w:rsidP="002737C7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 w:rsidRPr="002737C7">
              <w:rPr>
                <w:rFonts w:cs="Arial"/>
                <w:bCs/>
                <w:sz w:val="16"/>
                <w:szCs w:val="16"/>
              </w:rPr>
              <w:t>1066/01-02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2F79" w:rsidRDefault="00272F79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 xml:space="preserve">  65</w:t>
            </w:r>
            <w:r w:rsidRPr="002737C7">
              <w:rPr>
                <w:rFonts w:cs="Arial"/>
                <w:bCs/>
                <w:sz w:val="16"/>
                <w:szCs w:val="16"/>
              </w:rPr>
              <w:t>.000,00</w:t>
            </w:r>
          </w:p>
          <w:p w:rsidR="00272F79" w:rsidRDefault="00272F79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  <w:p w:rsidR="00272F79" w:rsidRPr="002737C7" w:rsidRDefault="00272F79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</w:p>
        </w:tc>
      </w:tr>
      <w:tr w:rsidR="00DC6C27" w:rsidRPr="002737C7" w:rsidTr="003D694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C27" w:rsidRPr="002737C7" w:rsidRDefault="00DC6C27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27" w:rsidRPr="002737C7" w:rsidRDefault="00DC6C27" w:rsidP="00DC6C27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Supporto stagionale al corpo di polizia locale</w:t>
            </w:r>
          </w:p>
          <w:p w:rsidR="00DC6C27" w:rsidRPr="002737C7" w:rsidRDefault="00DC6C27" w:rsidP="00DC6C27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DC6C27" w:rsidRPr="002737C7" w:rsidRDefault="00DC6C27" w:rsidP="00DC6C27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pubblica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selezione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C27" w:rsidRDefault="00DC6C27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C27" w:rsidRPr="002737C7" w:rsidRDefault="00DC6C27" w:rsidP="00DC6C27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agente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 polizia locale</w:t>
            </w:r>
          </w:p>
          <w:p w:rsidR="00DC6C27" w:rsidRPr="002737C7" w:rsidRDefault="00DC6C27" w:rsidP="00DC6C27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proofErr w:type="gramStart"/>
            <w:r w:rsidRPr="002737C7">
              <w:rPr>
                <w:rFonts w:cs="Arial"/>
                <w:sz w:val="16"/>
                <w:szCs w:val="16"/>
              </w:rPr>
              <w:t>at</w:t>
            </w:r>
            <w:proofErr w:type="gramEnd"/>
            <w:r w:rsidRPr="002737C7">
              <w:rPr>
                <w:rFonts w:cs="Arial"/>
                <w:sz w:val="16"/>
                <w:szCs w:val="16"/>
              </w:rPr>
              <w:t xml:space="preserve">. C1 - mesi </w:t>
            </w:r>
            <w:proofErr w:type="gramStart"/>
            <w:r>
              <w:rPr>
                <w:rFonts w:cs="Arial"/>
                <w:sz w:val="16"/>
                <w:szCs w:val="16"/>
              </w:rPr>
              <w:t>3</w:t>
            </w:r>
            <w:proofErr w:type="gramEnd"/>
          </w:p>
          <w:p w:rsidR="00DC6C27" w:rsidRPr="002737C7" w:rsidRDefault="00DC6C27" w:rsidP="00DC6C27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C27" w:rsidRPr="002737C7" w:rsidRDefault="00DC6C27" w:rsidP="002737C7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1066/01-02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C27" w:rsidRDefault="00DC6C27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 xml:space="preserve"> 33.000,00</w:t>
            </w:r>
          </w:p>
        </w:tc>
      </w:tr>
      <w:tr w:rsidR="00AC2F50" w:rsidRPr="002737C7" w:rsidTr="003D694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F50" w:rsidRPr="002737C7" w:rsidRDefault="00AC2F50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50" w:rsidRPr="002737C7" w:rsidRDefault="00AC2F50" w:rsidP="00AC2F50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 w:rsidRPr="002737C7">
              <w:rPr>
                <w:rFonts w:cs="Arial"/>
                <w:sz w:val="16"/>
                <w:szCs w:val="16"/>
              </w:rPr>
              <w:t>Supporto stagionale al corpo di polizia locale</w:t>
            </w:r>
            <w:r w:rsidR="00787F31">
              <w:rPr>
                <w:rFonts w:cs="Arial"/>
                <w:sz w:val="16"/>
                <w:szCs w:val="16"/>
              </w:rPr>
              <w:t xml:space="preserve"> </w:t>
            </w:r>
          </w:p>
          <w:p w:rsidR="00AC2F50" w:rsidRPr="002737C7" w:rsidRDefault="00AC2F50" w:rsidP="00AC2F50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</w:p>
          <w:p w:rsidR="00AC2F50" w:rsidRPr="002737C7" w:rsidRDefault="00AC2F50" w:rsidP="00AC2F50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Somministrazione lavoro temporaneo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F50" w:rsidRDefault="00AC2F50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F50" w:rsidRDefault="00AC2F50" w:rsidP="00AC2F50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operaio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professionale</w:t>
            </w:r>
          </w:p>
          <w:p w:rsidR="00AC2F50" w:rsidRDefault="00AC2F50" w:rsidP="00AC2F50">
            <w:pPr>
              <w:autoSpaceDE w:val="0"/>
              <w:autoSpaceDN w:val="0"/>
              <w:adjustRightInd w:val="0"/>
              <w:ind w:left="0"/>
              <w:rPr>
                <w:rFonts w:cs="Arial"/>
                <w:color w:val="000004"/>
                <w:sz w:val="16"/>
                <w:szCs w:val="16"/>
              </w:rPr>
            </w:pPr>
            <w:proofErr w:type="gramStart"/>
            <w:r>
              <w:rPr>
                <w:rFonts w:cs="Arial"/>
                <w:color w:val="000004"/>
                <w:sz w:val="16"/>
                <w:szCs w:val="16"/>
              </w:rPr>
              <w:t>cat.</w:t>
            </w:r>
            <w:proofErr w:type="gramEnd"/>
            <w:r>
              <w:rPr>
                <w:rFonts w:cs="Arial"/>
                <w:color w:val="000004"/>
                <w:sz w:val="16"/>
                <w:szCs w:val="16"/>
              </w:rPr>
              <w:t xml:space="preserve"> B1 - mesi 3</w:t>
            </w:r>
          </w:p>
          <w:p w:rsidR="00AC2F50" w:rsidRPr="002737C7" w:rsidRDefault="00AC2F50" w:rsidP="00AC2F50">
            <w:pPr>
              <w:autoSpaceDE w:val="0"/>
              <w:autoSpaceDN w:val="0"/>
              <w:adjustRightInd w:val="0"/>
              <w:ind w:left="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color w:val="000004"/>
                <w:sz w:val="16"/>
                <w:szCs w:val="16"/>
              </w:rPr>
              <w:t>36 ore settimanali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F50" w:rsidRPr="002737C7" w:rsidRDefault="00AC2F50" w:rsidP="002737C7">
            <w:pPr>
              <w:autoSpaceDE w:val="0"/>
              <w:autoSpaceDN w:val="0"/>
              <w:adjustRightInd w:val="0"/>
              <w:ind w:left="0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1066/03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F50" w:rsidRDefault="00AC2F50" w:rsidP="000C07A9">
            <w:pPr>
              <w:autoSpaceDE w:val="0"/>
              <w:autoSpaceDN w:val="0"/>
              <w:adjustRightInd w:val="0"/>
              <w:ind w:left="0"/>
              <w:jc w:val="both"/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 xml:space="preserve">  9.000,00</w:t>
            </w:r>
          </w:p>
        </w:tc>
      </w:tr>
    </w:tbl>
    <w:p w:rsidR="00C077F6" w:rsidRDefault="009952D3" w:rsidP="001B5614">
      <w:pPr>
        <w:autoSpaceDE w:val="0"/>
        <w:autoSpaceDN w:val="0"/>
        <w:adjustRightInd w:val="0"/>
        <w:jc w:val="right"/>
        <w:rPr>
          <w:rFonts w:cs="Arial"/>
          <w:b/>
          <w:sz w:val="16"/>
          <w:szCs w:val="16"/>
        </w:rPr>
      </w:pPr>
      <w:r w:rsidRPr="002737C7">
        <w:rPr>
          <w:rFonts w:cs="Arial"/>
          <w:b/>
          <w:sz w:val="16"/>
          <w:szCs w:val="16"/>
        </w:rPr>
        <w:t xml:space="preserve">Tot. </w:t>
      </w:r>
      <w:r w:rsidRPr="00CE30E4">
        <w:rPr>
          <w:rFonts w:cs="Arial"/>
          <w:b/>
          <w:sz w:val="16"/>
          <w:szCs w:val="16"/>
        </w:rPr>
        <w:t xml:space="preserve">€ </w:t>
      </w:r>
      <w:r w:rsidR="00DC6C27">
        <w:rPr>
          <w:rFonts w:cs="Arial"/>
          <w:b/>
          <w:sz w:val="16"/>
          <w:szCs w:val="16"/>
        </w:rPr>
        <w:t>312</w:t>
      </w:r>
      <w:r w:rsidR="001B5614" w:rsidRPr="00CE30E4">
        <w:rPr>
          <w:rFonts w:cs="Arial"/>
          <w:b/>
          <w:sz w:val="16"/>
          <w:szCs w:val="16"/>
        </w:rPr>
        <w:t>.</w:t>
      </w:r>
      <w:r w:rsidR="00296A30">
        <w:rPr>
          <w:rFonts w:cs="Arial"/>
          <w:b/>
          <w:sz w:val="16"/>
          <w:szCs w:val="16"/>
        </w:rPr>
        <w:t>5</w:t>
      </w:r>
      <w:r w:rsidR="00D7066F">
        <w:rPr>
          <w:rFonts w:cs="Arial"/>
          <w:b/>
          <w:sz w:val="16"/>
          <w:szCs w:val="16"/>
        </w:rPr>
        <w:t>00</w:t>
      </w:r>
      <w:r w:rsidRPr="00CE30E4">
        <w:rPr>
          <w:rFonts w:cs="Arial"/>
          <w:b/>
          <w:sz w:val="16"/>
          <w:szCs w:val="16"/>
        </w:rPr>
        <w:t>,00</w:t>
      </w:r>
    </w:p>
    <w:p w:rsidR="003440B0" w:rsidRDefault="003440B0" w:rsidP="001B5614">
      <w:pPr>
        <w:autoSpaceDE w:val="0"/>
        <w:autoSpaceDN w:val="0"/>
        <w:adjustRightInd w:val="0"/>
        <w:jc w:val="right"/>
        <w:rPr>
          <w:rFonts w:cs="Arial"/>
          <w:b/>
          <w:sz w:val="16"/>
          <w:szCs w:val="16"/>
        </w:rPr>
      </w:pPr>
    </w:p>
    <w:p w:rsidR="003440B0" w:rsidRPr="00C079B5" w:rsidRDefault="003440B0" w:rsidP="003440B0">
      <w:pPr>
        <w:autoSpaceDE w:val="0"/>
        <w:autoSpaceDN w:val="0"/>
        <w:adjustRightInd w:val="0"/>
        <w:ind w:left="0"/>
        <w:rPr>
          <w:rFonts w:cs="Arial"/>
          <w:sz w:val="16"/>
          <w:szCs w:val="16"/>
        </w:rPr>
      </w:pPr>
      <w:r>
        <w:rPr>
          <w:rFonts w:cs="Arial"/>
        </w:rPr>
        <w:t xml:space="preserve">Quota “virtuale” spese personale Scuola Civica di Musica </w:t>
      </w:r>
      <w:proofErr w:type="gramStart"/>
      <w:r>
        <w:rPr>
          <w:rFonts w:cs="Arial"/>
        </w:rPr>
        <w:t>Gallura</w:t>
      </w:r>
      <w:proofErr w:type="gramEnd"/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C079B5">
        <w:rPr>
          <w:rFonts w:cs="Arial"/>
          <w:sz w:val="16"/>
          <w:szCs w:val="16"/>
        </w:rPr>
        <w:t xml:space="preserve">    €.</w:t>
      </w:r>
      <w:proofErr w:type="gramStart"/>
      <w:r w:rsidRPr="00C079B5">
        <w:rPr>
          <w:rFonts w:cs="Arial"/>
          <w:sz w:val="16"/>
          <w:szCs w:val="16"/>
        </w:rPr>
        <w:t xml:space="preserve"> </w:t>
      </w:r>
      <w:r w:rsidR="00C079B5">
        <w:rPr>
          <w:rFonts w:cs="Arial"/>
          <w:sz w:val="16"/>
          <w:szCs w:val="16"/>
        </w:rPr>
        <w:t xml:space="preserve"> </w:t>
      </w:r>
      <w:proofErr w:type="gramEnd"/>
      <w:r w:rsidRPr="00C079B5">
        <w:rPr>
          <w:rFonts w:cs="Arial"/>
          <w:sz w:val="16"/>
          <w:szCs w:val="16"/>
        </w:rPr>
        <w:t>11.380,00</w:t>
      </w:r>
    </w:p>
    <w:p w:rsidR="00DE45DF" w:rsidRPr="00C079B5" w:rsidRDefault="00DE45DF" w:rsidP="003440B0">
      <w:pPr>
        <w:autoSpaceDE w:val="0"/>
        <w:autoSpaceDN w:val="0"/>
        <w:adjustRightInd w:val="0"/>
        <w:ind w:left="0"/>
        <w:rPr>
          <w:rFonts w:cs="Arial"/>
          <w:b/>
          <w:sz w:val="16"/>
          <w:szCs w:val="16"/>
        </w:rPr>
      </w:pPr>
      <w:r w:rsidRPr="00C079B5">
        <w:rPr>
          <w:rFonts w:cs="Arial"/>
          <w:b/>
        </w:rPr>
        <w:t>Totale Complessivo</w:t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</w:r>
      <w:r w:rsidRPr="00C079B5">
        <w:rPr>
          <w:rFonts w:cs="Arial"/>
          <w:b/>
          <w:sz w:val="16"/>
          <w:szCs w:val="16"/>
        </w:rPr>
        <w:tab/>
        <w:t xml:space="preserve">   €.</w:t>
      </w:r>
      <w:r w:rsidR="00C079B5" w:rsidRPr="00C079B5">
        <w:rPr>
          <w:rFonts w:cs="Arial"/>
          <w:b/>
          <w:sz w:val="16"/>
          <w:szCs w:val="16"/>
        </w:rPr>
        <w:t xml:space="preserve"> 3</w:t>
      </w:r>
      <w:r w:rsidR="00DC6C27">
        <w:rPr>
          <w:rFonts w:cs="Arial"/>
          <w:b/>
          <w:sz w:val="16"/>
          <w:szCs w:val="16"/>
        </w:rPr>
        <w:t>90</w:t>
      </w:r>
      <w:r w:rsidR="00C079B5" w:rsidRPr="00C079B5">
        <w:rPr>
          <w:rFonts w:cs="Arial"/>
          <w:b/>
          <w:sz w:val="16"/>
          <w:szCs w:val="16"/>
        </w:rPr>
        <w:t>.</w:t>
      </w:r>
      <w:r w:rsidR="002A72F7">
        <w:rPr>
          <w:rFonts w:cs="Arial"/>
          <w:b/>
          <w:sz w:val="16"/>
          <w:szCs w:val="16"/>
        </w:rPr>
        <w:t>8</w:t>
      </w:r>
      <w:r w:rsidR="00C079B5" w:rsidRPr="00C079B5">
        <w:rPr>
          <w:rFonts w:cs="Arial"/>
          <w:b/>
          <w:sz w:val="16"/>
          <w:szCs w:val="16"/>
        </w:rPr>
        <w:t>80,00</w:t>
      </w:r>
    </w:p>
    <w:p w:rsidR="003356B0" w:rsidRDefault="003356B0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745EB2" w:rsidRDefault="00745EB2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p w:rsidR="00B17CD1" w:rsidRDefault="00B17CD1" w:rsidP="00C077F6">
      <w:pPr>
        <w:autoSpaceDE w:val="0"/>
        <w:autoSpaceDN w:val="0"/>
        <w:adjustRightInd w:val="0"/>
        <w:ind w:left="0"/>
        <w:jc w:val="center"/>
        <w:rPr>
          <w:rFonts w:cs="Arial"/>
          <w:b/>
          <w:bCs/>
          <w:color w:val="010005"/>
          <w:sz w:val="24"/>
          <w:szCs w:val="24"/>
        </w:rPr>
      </w:pPr>
    </w:p>
    <w:sectPr w:rsidR="00B17CD1" w:rsidSect="000C07A9">
      <w:headerReference w:type="default" r:id="rId8"/>
      <w:footerReference w:type="even" r:id="rId9"/>
      <w:footerReference w:type="default" r:id="rId10"/>
      <w:pgSz w:w="11907" w:h="16839" w:code="1"/>
      <w:pgMar w:top="720" w:right="720" w:bottom="720" w:left="720" w:header="0" w:footer="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919" w:rsidRDefault="00143919">
      <w:r>
        <w:separator/>
      </w:r>
    </w:p>
  </w:endnote>
  <w:endnote w:type="continuationSeparator" w:id="0">
    <w:p w:rsidR="00143919" w:rsidRDefault="001439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919" w:rsidRDefault="00EF1BC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143919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43919">
      <w:rPr>
        <w:rStyle w:val="Numeropagina"/>
      </w:rPr>
      <w:t>0</w:t>
    </w:r>
    <w:r>
      <w:rPr>
        <w:rStyle w:val="Numeropagina"/>
      </w:rPr>
      <w:fldChar w:fldCharType="end"/>
    </w:r>
  </w:p>
  <w:p w:rsidR="00143919" w:rsidRDefault="00143919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919" w:rsidRDefault="00143919">
    <w:pPr>
      <w:pStyle w:val="Pidipagina"/>
    </w:pPr>
    <w:r>
      <w:sym w:font="Wingdings" w:char="F06C"/>
    </w:r>
    <w:r>
      <w:t xml:space="preserve">  Pagina </w:t>
    </w:r>
    <w:fldSimple w:instr=" PAGE \* Arabic \* MERGEFORMAT ">
      <w:r w:rsidR="002A72F7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919" w:rsidRDefault="00143919">
      <w:r>
        <w:separator/>
      </w:r>
    </w:p>
  </w:footnote>
  <w:footnote w:type="continuationSeparator" w:id="0">
    <w:p w:rsidR="00143919" w:rsidRDefault="001439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919" w:rsidRDefault="00143919">
    <w:pPr>
      <w:pStyle w:val="Intestazione"/>
    </w:pPr>
    <w:r>
      <w:tab/>
    </w:r>
    <w:r>
      <w:tab/>
    </w:r>
    <w:fldSimple w:instr=" TIME \@ &quot;d MMMM yyyy&quot; ">
      <w:r w:rsidR="00DC6C27">
        <w:rPr>
          <w:noProof/>
        </w:rPr>
        <w:t>24 giugno 2019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A6C8F88"/>
    <w:lvl w:ilvl="0">
      <w:start w:val="1"/>
      <w:numFmt w:val="decimal"/>
      <w:pStyle w:val="Numeroelenco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CD68AA0C"/>
    <w:lvl w:ilvl="0">
      <w:start w:val="1"/>
      <w:numFmt w:val="decimal"/>
      <w:pStyle w:val="Numeroelenco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C0C02FBC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ADA5D8A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B1C1D5A"/>
    <w:lvl w:ilvl="0">
      <w:start w:val="1"/>
      <w:numFmt w:val="bullet"/>
      <w:pStyle w:val="Puntoelenco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F56B1C4"/>
    <w:lvl w:ilvl="0">
      <w:start w:val="1"/>
      <w:numFmt w:val="bullet"/>
      <w:pStyle w:val="Puntoelenco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F0CAB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B40C3E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21C1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8F4C37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144B92"/>
    <w:multiLevelType w:val="hybridMultilevel"/>
    <w:tmpl w:val="B15C91C0"/>
    <w:lvl w:ilvl="0" w:tplc="8F8EC44E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 w:hint="default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8"/>
  <w:hyphenationZone w:val="283"/>
  <w:drawingGridHorizontalSpacing w:val="195"/>
  <w:drawingGridVerticalSpacing w:val="136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87F"/>
    <w:rsid w:val="000034B0"/>
    <w:rsid w:val="0001160C"/>
    <w:rsid w:val="00030758"/>
    <w:rsid w:val="00032806"/>
    <w:rsid w:val="00036C66"/>
    <w:rsid w:val="00041318"/>
    <w:rsid w:val="00044303"/>
    <w:rsid w:val="000525BD"/>
    <w:rsid w:val="00062E9C"/>
    <w:rsid w:val="000722F7"/>
    <w:rsid w:val="000757EF"/>
    <w:rsid w:val="00091719"/>
    <w:rsid w:val="000A3870"/>
    <w:rsid w:val="000A38C2"/>
    <w:rsid w:val="000A532F"/>
    <w:rsid w:val="000B1A10"/>
    <w:rsid w:val="000C07A9"/>
    <w:rsid w:val="000C3271"/>
    <w:rsid w:val="00124CC3"/>
    <w:rsid w:val="00137313"/>
    <w:rsid w:val="00143919"/>
    <w:rsid w:val="001562DE"/>
    <w:rsid w:val="00164B4B"/>
    <w:rsid w:val="00165DCB"/>
    <w:rsid w:val="00177F60"/>
    <w:rsid w:val="001837D3"/>
    <w:rsid w:val="00185F5B"/>
    <w:rsid w:val="001B5614"/>
    <w:rsid w:val="001C467F"/>
    <w:rsid w:val="001D720E"/>
    <w:rsid w:val="001E3BE7"/>
    <w:rsid w:val="001E7724"/>
    <w:rsid w:val="00215CE5"/>
    <w:rsid w:val="002231EA"/>
    <w:rsid w:val="002255CD"/>
    <w:rsid w:val="002348F6"/>
    <w:rsid w:val="0027008F"/>
    <w:rsid w:val="002727EB"/>
    <w:rsid w:val="00272F79"/>
    <w:rsid w:val="002737C7"/>
    <w:rsid w:val="00296A30"/>
    <w:rsid w:val="002A72F7"/>
    <w:rsid w:val="002B697A"/>
    <w:rsid w:val="002E2188"/>
    <w:rsid w:val="002F63EF"/>
    <w:rsid w:val="003356B0"/>
    <w:rsid w:val="003440B0"/>
    <w:rsid w:val="00363C38"/>
    <w:rsid w:val="003770DC"/>
    <w:rsid w:val="00391563"/>
    <w:rsid w:val="003B2EA9"/>
    <w:rsid w:val="003C4463"/>
    <w:rsid w:val="003D1E51"/>
    <w:rsid w:val="003D694A"/>
    <w:rsid w:val="003E0304"/>
    <w:rsid w:val="003F267C"/>
    <w:rsid w:val="003F3BC2"/>
    <w:rsid w:val="0042732F"/>
    <w:rsid w:val="00465ED7"/>
    <w:rsid w:val="0049072F"/>
    <w:rsid w:val="004A681C"/>
    <w:rsid w:val="004E09E8"/>
    <w:rsid w:val="004F1F5F"/>
    <w:rsid w:val="005349D8"/>
    <w:rsid w:val="005468B1"/>
    <w:rsid w:val="0056253E"/>
    <w:rsid w:val="005756E8"/>
    <w:rsid w:val="005A20B9"/>
    <w:rsid w:val="005C2680"/>
    <w:rsid w:val="005C5D08"/>
    <w:rsid w:val="005C63B1"/>
    <w:rsid w:val="005D3D83"/>
    <w:rsid w:val="005D7D95"/>
    <w:rsid w:val="005E0064"/>
    <w:rsid w:val="005E05AF"/>
    <w:rsid w:val="005F33BE"/>
    <w:rsid w:val="00601A32"/>
    <w:rsid w:val="00625513"/>
    <w:rsid w:val="00632C3A"/>
    <w:rsid w:val="00657D23"/>
    <w:rsid w:val="00671C87"/>
    <w:rsid w:val="006B5AF6"/>
    <w:rsid w:val="006C70D4"/>
    <w:rsid w:val="006D49A7"/>
    <w:rsid w:val="006D76E7"/>
    <w:rsid w:val="006F03B8"/>
    <w:rsid w:val="006F0B53"/>
    <w:rsid w:val="006F2A93"/>
    <w:rsid w:val="00701DE9"/>
    <w:rsid w:val="00704641"/>
    <w:rsid w:val="00742A9F"/>
    <w:rsid w:val="00745EB2"/>
    <w:rsid w:val="00775EF9"/>
    <w:rsid w:val="00780EAA"/>
    <w:rsid w:val="00783433"/>
    <w:rsid w:val="007877E9"/>
    <w:rsid w:val="00787F31"/>
    <w:rsid w:val="00797B12"/>
    <w:rsid w:val="007C4EC4"/>
    <w:rsid w:val="007E0DDA"/>
    <w:rsid w:val="00806503"/>
    <w:rsid w:val="00865532"/>
    <w:rsid w:val="00874612"/>
    <w:rsid w:val="008779FB"/>
    <w:rsid w:val="00897FE7"/>
    <w:rsid w:val="008E119B"/>
    <w:rsid w:val="008E5B4E"/>
    <w:rsid w:val="008E799E"/>
    <w:rsid w:val="008F4FC9"/>
    <w:rsid w:val="009157CA"/>
    <w:rsid w:val="0092017F"/>
    <w:rsid w:val="00946AE0"/>
    <w:rsid w:val="00950E87"/>
    <w:rsid w:val="00960258"/>
    <w:rsid w:val="00965B40"/>
    <w:rsid w:val="009678A0"/>
    <w:rsid w:val="00971537"/>
    <w:rsid w:val="0098079F"/>
    <w:rsid w:val="0099070E"/>
    <w:rsid w:val="009952D3"/>
    <w:rsid w:val="009A2A72"/>
    <w:rsid w:val="009C0B18"/>
    <w:rsid w:val="009D507B"/>
    <w:rsid w:val="00A032F1"/>
    <w:rsid w:val="00A0520B"/>
    <w:rsid w:val="00A24B9F"/>
    <w:rsid w:val="00A47A23"/>
    <w:rsid w:val="00A5091E"/>
    <w:rsid w:val="00A53228"/>
    <w:rsid w:val="00AA6DE4"/>
    <w:rsid w:val="00AB10AC"/>
    <w:rsid w:val="00AC2F50"/>
    <w:rsid w:val="00AC4702"/>
    <w:rsid w:val="00AD5735"/>
    <w:rsid w:val="00AD648F"/>
    <w:rsid w:val="00AF25C5"/>
    <w:rsid w:val="00AF3EAD"/>
    <w:rsid w:val="00B05CEE"/>
    <w:rsid w:val="00B10DF1"/>
    <w:rsid w:val="00B17CD1"/>
    <w:rsid w:val="00B3706B"/>
    <w:rsid w:val="00B463DA"/>
    <w:rsid w:val="00B578D1"/>
    <w:rsid w:val="00B64D3C"/>
    <w:rsid w:val="00B6623B"/>
    <w:rsid w:val="00B76F14"/>
    <w:rsid w:val="00B81776"/>
    <w:rsid w:val="00B830AD"/>
    <w:rsid w:val="00B8659B"/>
    <w:rsid w:val="00B957D7"/>
    <w:rsid w:val="00BA5969"/>
    <w:rsid w:val="00BB6529"/>
    <w:rsid w:val="00BD09C5"/>
    <w:rsid w:val="00BE2E55"/>
    <w:rsid w:val="00BE4F14"/>
    <w:rsid w:val="00BF03A9"/>
    <w:rsid w:val="00BF2D9C"/>
    <w:rsid w:val="00BF6529"/>
    <w:rsid w:val="00C077F6"/>
    <w:rsid w:val="00C079B5"/>
    <w:rsid w:val="00C334D3"/>
    <w:rsid w:val="00C455B8"/>
    <w:rsid w:val="00C70DF1"/>
    <w:rsid w:val="00CA5C4F"/>
    <w:rsid w:val="00CC7074"/>
    <w:rsid w:val="00CE30E4"/>
    <w:rsid w:val="00CE5332"/>
    <w:rsid w:val="00CE761A"/>
    <w:rsid w:val="00D31D42"/>
    <w:rsid w:val="00D336EE"/>
    <w:rsid w:val="00D47459"/>
    <w:rsid w:val="00D6148A"/>
    <w:rsid w:val="00D637DB"/>
    <w:rsid w:val="00D7066F"/>
    <w:rsid w:val="00D74D8C"/>
    <w:rsid w:val="00D77FB1"/>
    <w:rsid w:val="00D84489"/>
    <w:rsid w:val="00D90EF4"/>
    <w:rsid w:val="00D93AC1"/>
    <w:rsid w:val="00D96A57"/>
    <w:rsid w:val="00DC6C27"/>
    <w:rsid w:val="00DE425C"/>
    <w:rsid w:val="00DE45DF"/>
    <w:rsid w:val="00DF6EC3"/>
    <w:rsid w:val="00E05E3F"/>
    <w:rsid w:val="00E0607C"/>
    <w:rsid w:val="00E110D1"/>
    <w:rsid w:val="00E327A4"/>
    <w:rsid w:val="00E36C81"/>
    <w:rsid w:val="00E41609"/>
    <w:rsid w:val="00E42D57"/>
    <w:rsid w:val="00E4650D"/>
    <w:rsid w:val="00E510D0"/>
    <w:rsid w:val="00E652B9"/>
    <w:rsid w:val="00E71208"/>
    <w:rsid w:val="00E81046"/>
    <w:rsid w:val="00EA3A80"/>
    <w:rsid w:val="00EA44E2"/>
    <w:rsid w:val="00EB6163"/>
    <w:rsid w:val="00ED2078"/>
    <w:rsid w:val="00EF1BCB"/>
    <w:rsid w:val="00EF48AE"/>
    <w:rsid w:val="00F02E7E"/>
    <w:rsid w:val="00F2493E"/>
    <w:rsid w:val="00F251B5"/>
    <w:rsid w:val="00F25A96"/>
    <w:rsid w:val="00F62AFC"/>
    <w:rsid w:val="00F87E45"/>
    <w:rsid w:val="00F93BBA"/>
    <w:rsid w:val="00FD177D"/>
    <w:rsid w:val="00FD440E"/>
    <w:rsid w:val="00FE187F"/>
    <w:rsid w:val="00FE388C"/>
    <w:rsid w:val="00FE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727EB"/>
    <w:pPr>
      <w:ind w:left="835"/>
    </w:pPr>
    <w:rPr>
      <w:rFonts w:ascii="Arial" w:hAnsi="Arial"/>
      <w:spacing w:val="-5"/>
      <w:lang w:eastAsia="en-US"/>
    </w:rPr>
  </w:style>
  <w:style w:type="paragraph" w:styleId="Titolo1">
    <w:name w:val="heading 1"/>
    <w:basedOn w:val="Normale"/>
    <w:next w:val="Corpodeltesto"/>
    <w:qFormat/>
    <w:rsid w:val="002727EB"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Titolo2">
    <w:name w:val="heading 2"/>
    <w:basedOn w:val="Normale"/>
    <w:next w:val="Corpodeltesto"/>
    <w:qFormat/>
    <w:rsid w:val="002727EB"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Titolo3">
    <w:name w:val="heading 3"/>
    <w:basedOn w:val="Normale"/>
    <w:next w:val="Corpodeltesto"/>
    <w:qFormat/>
    <w:rsid w:val="002727EB"/>
    <w:pPr>
      <w:keepNext/>
      <w:keepLines/>
      <w:spacing w:line="180" w:lineRule="atLeast"/>
      <w:ind w:left="1195"/>
      <w:outlineLvl w:val="2"/>
    </w:pPr>
    <w:rPr>
      <w:rFonts w:ascii="Arial Black" w:hAnsi="Arial Black"/>
      <w:kern w:val="28"/>
    </w:rPr>
  </w:style>
  <w:style w:type="paragraph" w:styleId="Titolo4">
    <w:name w:val="heading 4"/>
    <w:basedOn w:val="Normale"/>
    <w:next w:val="Corpodeltesto"/>
    <w:qFormat/>
    <w:rsid w:val="002727EB"/>
    <w:pPr>
      <w:keepNext/>
      <w:keepLines/>
      <w:spacing w:line="180" w:lineRule="atLeast"/>
      <w:ind w:left="1555"/>
      <w:outlineLvl w:val="3"/>
    </w:pPr>
    <w:rPr>
      <w:rFonts w:ascii="Arial Black" w:hAnsi="Arial Black"/>
      <w:spacing w:val="-2"/>
      <w:kern w:val="28"/>
      <w:sz w:val="18"/>
    </w:rPr>
  </w:style>
  <w:style w:type="paragraph" w:styleId="Titolo5">
    <w:name w:val="heading 5"/>
    <w:basedOn w:val="Normale"/>
    <w:next w:val="Corpodeltesto"/>
    <w:qFormat/>
    <w:rsid w:val="002727EB"/>
    <w:pPr>
      <w:keepNext/>
      <w:keepLines/>
      <w:spacing w:line="180" w:lineRule="atLeast"/>
      <w:ind w:left="1915"/>
      <w:outlineLvl w:val="4"/>
    </w:pPr>
    <w:rPr>
      <w:rFonts w:ascii="Arial Black" w:hAnsi="Arial Black"/>
      <w:spacing w:val="-2"/>
      <w:kern w:val="28"/>
      <w:sz w:val="18"/>
    </w:rPr>
  </w:style>
  <w:style w:type="paragraph" w:styleId="Titolo6">
    <w:name w:val="heading 6"/>
    <w:basedOn w:val="Normale"/>
    <w:next w:val="Normale"/>
    <w:qFormat/>
    <w:rsid w:val="002727EB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2727EB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itolo8">
    <w:name w:val="heading 8"/>
    <w:basedOn w:val="Normale"/>
    <w:next w:val="Normale"/>
    <w:qFormat/>
    <w:rsid w:val="002727EB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itolo9">
    <w:name w:val="heading 9"/>
    <w:basedOn w:val="Normale"/>
    <w:next w:val="Normale"/>
    <w:qFormat/>
    <w:rsid w:val="002727EB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2727EB"/>
    <w:pPr>
      <w:spacing w:after="220" w:line="180" w:lineRule="atLeast"/>
      <w:jc w:val="both"/>
    </w:pPr>
  </w:style>
  <w:style w:type="character" w:customStyle="1" w:styleId="Caselladicontrollo">
    <w:name w:val="Casella di controllo"/>
    <w:rsid w:val="002727EB"/>
    <w:rPr>
      <w:rFonts w:ascii="Times New Roman" w:hAnsi="Times New Roman"/>
      <w:sz w:val="22"/>
      <w:lang w:bidi="ar-SA"/>
    </w:rPr>
  </w:style>
  <w:style w:type="paragraph" w:customStyle="1" w:styleId="Nomesociet">
    <w:name w:val="Nome società"/>
    <w:basedOn w:val="Normale"/>
    <w:rsid w:val="002727EB"/>
    <w:pPr>
      <w:keepLines/>
      <w:shd w:val="solid" w:color="auto" w:fill="auto"/>
      <w:spacing w:line="320" w:lineRule="exact"/>
      <w:ind w:left="0"/>
    </w:pPr>
    <w:rPr>
      <w:rFonts w:ascii="Arial Black" w:hAnsi="Arial Black"/>
      <w:color w:val="FFFFFF"/>
      <w:spacing w:val="-15"/>
      <w:sz w:val="32"/>
    </w:rPr>
  </w:style>
  <w:style w:type="paragraph" w:customStyle="1" w:styleId="Etichettadocumento">
    <w:name w:val="Etichetta documento"/>
    <w:basedOn w:val="Normale"/>
    <w:rsid w:val="002727EB"/>
    <w:pPr>
      <w:keepNext/>
      <w:keepLines/>
      <w:spacing w:before="400" w:after="120" w:line="240" w:lineRule="atLeast"/>
      <w:ind w:left="0"/>
    </w:pPr>
    <w:rPr>
      <w:rFonts w:ascii="Arial Black" w:hAnsi="Arial Black"/>
      <w:spacing w:val="-100"/>
      <w:kern w:val="28"/>
      <w:sz w:val="108"/>
    </w:rPr>
  </w:style>
  <w:style w:type="character" w:styleId="Enfasicorsivo">
    <w:name w:val="Emphasis"/>
    <w:qFormat/>
    <w:rsid w:val="002727EB"/>
    <w:rPr>
      <w:rFonts w:ascii="Arial Black" w:hAnsi="Arial Black"/>
      <w:sz w:val="18"/>
      <w:lang w:bidi="ar-SA"/>
    </w:rPr>
  </w:style>
  <w:style w:type="paragraph" w:customStyle="1" w:styleId="BaseIntestazione">
    <w:name w:val="Base Intestazione"/>
    <w:basedOn w:val="Corpodeltesto"/>
    <w:rsid w:val="002727EB"/>
    <w:pPr>
      <w:keepLines/>
      <w:tabs>
        <w:tab w:val="center" w:pos="4320"/>
        <w:tab w:val="right" w:pos="8640"/>
      </w:tabs>
      <w:spacing w:after="0"/>
    </w:pPr>
  </w:style>
  <w:style w:type="paragraph" w:styleId="Pidipagina">
    <w:name w:val="footer"/>
    <w:basedOn w:val="BaseIntestazione"/>
    <w:rsid w:val="002727EB"/>
    <w:pPr>
      <w:spacing w:before="600"/>
    </w:pPr>
    <w:rPr>
      <w:sz w:val="18"/>
    </w:rPr>
  </w:style>
  <w:style w:type="paragraph" w:styleId="Intestazione">
    <w:name w:val="header"/>
    <w:basedOn w:val="BaseIntestazione"/>
    <w:rsid w:val="002727EB"/>
    <w:pPr>
      <w:spacing w:after="600"/>
    </w:pPr>
  </w:style>
  <w:style w:type="paragraph" w:customStyle="1" w:styleId="BaseTitolo">
    <w:name w:val="Base Titolo"/>
    <w:basedOn w:val="Corpodeltesto"/>
    <w:next w:val="Corpodeltesto"/>
    <w:rsid w:val="002727EB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Intestazionemessaggio">
    <w:name w:val="Message Header"/>
    <w:basedOn w:val="Corpodeltesto"/>
    <w:rsid w:val="002727EB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paragraph" w:customStyle="1" w:styleId="Primaintestazionemessaggio">
    <w:name w:val="Prima intestazione messaggio"/>
    <w:basedOn w:val="Intestazionemessaggio"/>
    <w:next w:val="Intestazionemessaggio"/>
    <w:rsid w:val="002727EB"/>
  </w:style>
  <w:style w:type="character" w:customStyle="1" w:styleId="Etichettaintestazionemessaggio">
    <w:name w:val="Etichetta intestazione messaggio"/>
    <w:rsid w:val="002727EB"/>
    <w:rPr>
      <w:rFonts w:ascii="Arial Black" w:hAnsi="Arial Black"/>
      <w:sz w:val="18"/>
      <w:lang w:bidi="ar-SA"/>
    </w:rPr>
  </w:style>
  <w:style w:type="paragraph" w:customStyle="1" w:styleId="Ultimaintestazionemessaggio">
    <w:name w:val="Ultima intestazione messaggio"/>
    <w:basedOn w:val="Intestazionemessaggio"/>
    <w:next w:val="Corpodeltesto"/>
    <w:rsid w:val="002727EB"/>
    <w:pPr>
      <w:pBdr>
        <w:bottom w:val="single" w:sz="6" w:space="19" w:color="auto"/>
        <w:between w:val="single" w:sz="6" w:space="19" w:color="auto"/>
      </w:pBdr>
      <w:tabs>
        <w:tab w:val="clear" w:pos="720"/>
        <w:tab w:val="clear" w:pos="4320"/>
        <w:tab w:val="clear" w:pos="5040"/>
        <w:tab w:val="clear" w:pos="8640"/>
        <w:tab w:val="left" w:pos="2102"/>
        <w:tab w:val="left" w:pos="3773"/>
        <w:tab w:val="left" w:pos="5875"/>
        <w:tab w:val="left" w:pos="7675"/>
      </w:tabs>
      <w:spacing w:before="120" w:after="120"/>
      <w:ind w:left="835" w:firstLine="0"/>
    </w:pPr>
  </w:style>
  <w:style w:type="paragraph" w:styleId="Rientronormale">
    <w:name w:val="Normal Indent"/>
    <w:basedOn w:val="Normale"/>
    <w:rsid w:val="002727EB"/>
    <w:pPr>
      <w:ind w:left="1555"/>
    </w:pPr>
  </w:style>
  <w:style w:type="character" w:styleId="Numeropagina">
    <w:name w:val="page number"/>
    <w:rsid w:val="002727EB"/>
    <w:rPr>
      <w:sz w:val="18"/>
      <w:lang w:bidi="ar-SA"/>
    </w:rPr>
  </w:style>
  <w:style w:type="paragraph" w:customStyle="1" w:styleId="Mittente">
    <w:name w:val="Mittente"/>
    <w:basedOn w:val="Normale"/>
    <w:rsid w:val="002727EB"/>
    <w:pPr>
      <w:keepLines/>
      <w:spacing w:line="200" w:lineRule="atLeast"/>
      <w:ind w:left="0"/>
    </w:pPr>
    <w:rPr>
      <w:spacing w:val="-2"/>
      <w:sz w:val="16"/>
    </w:rPr>
  </w:style>
  <w:style w:type="paragraph" w:customStyle="1" w:styleId="Firmanome">
    <w:name w:val="Firma nome"/>
    <w:basedOn w:val="Normale"/>
    <w:next w:val="Normale"/>
    <w:rsid w:val="002727EB"/>
    <w:pPr>
      <w:keepNext/>
      <w:keepLines/>
      <w:spacing w:before="660" w:line="180" w:lineRule="atLeast"/>
      <w:jc w:val="both"/>
    </w:pPr>
  </w:style>
  <w:style w:type="character" w:customStyle="1" w:styleId="Slogan">
    <w:name w:val="Slogan"/>
    <w:basedOn w:val="Carpredefinitoparagrafo"/>
    <w:rsid w:val="002727EB"/>
    <w:rPr>
      <w:rFonts w:ascii="Arial Black" w:hAnsi="Arial Black"/>
      <w:color w:val="FFFFFF"/>
      <w:spacing w:val="-10"/>
      <w:position w:val="0"/>
      <w:sz w:val="19"/>
      <w:bdr w:val="none" w:sz="0" w:space="0" w:color="auto"/>
      <w:shd w:val="solid" w:color="auto" w:fill="auto"/>
    </w:rPr>
  </w:style>
  <w:style w:type="paragraph" w:styleId="Elenco">
    <w:name w:val="List"/>
    <w:basedOn w:val="Normale"/>
    <w:rsid w:val="002727EB"/>
    <w:pPr>
      <w:ind w:left="1195" w:hanging="360"/>
    </w:pPr>
  </w:style>
  <w:style w:type="paragraph" w:styleId="Elenco2">
    <w:name w:val="List 2"/>
    <w:basedOn w:val="Normale"/>
    <w:rsid w:val="002727EB"/>
    <w:pPr>
      <w:ind w:left="1555" w:hanging="360"/>
    </w:pPr>
  </w:style>
  <w:style w:type="paragraph" w:styleId="Elenco3">
    <w:name w:val="List 3"/>
    <w:basedOn w:val="Normale"/>
    <w:rsid w:val="002727EB"/>
    <w:pPr>
      <w:ind w:left="1915" w:hanging="360"/>
    </w:pPr>
  </w:style>
  <w:style w:type="paragraph" w:styleId="Elenco4">
    <w:name w:val="List 4"/>
    <w:basedOn w:val="Normale"/>
    <w:rsid w:val="002727EB"/>
    <w:pPr>
      <w:ind w:left="2275" w:hanging="360"/>
    </w:pPr>
  </w:style>
  <w:style w:type="paragraph" w:styleId="Elenco5">
    <w:name w:val="List 5"/>
    <w:basedOn w:val="Normale"/>
    <w:rsid w:val="002727EB"/>
    <w:pPr>
      <w:ind w:left="2635" w:hanging="360"/>
    </w:pPr>
  </w:style>
  <w:style w:type="paragraph" w:styleId="Puntoelenco">
    <w:name w:val="List Bullet"/>
    <w:basedOn w:val="Normale"/>
    <w:autoRedefine/>
    <w:rsid w:val="002727EB"/>
    <w:pPr>
      <w:numPr>
        <w:numId w:val="1"/>
      </w:numPr>
      <w:ind w:left="1195"/>
    </w:pPr>
  </w:style>
  <w:style w:type="paragraph" w:styleId="Puntoelenco2">
    <w:name w:val="List Bullet 2"/>
    <w:basedOn w:val="Normale"/>
    <w:autoRedefine/>
    <w:rsid w:val="002727EB"/>
    <w:pPr>
      <w:numPr>
        <w:numId w:val="2"/>
      </w:numPr>
      <w:ind w:left="1555"/>
    </w:pPr>
  </w:style>
  <w:style w:type="paragraph" w:styleId="Puntoelenco3">
    <w:name w:val="List Bullet 3"/>
    <w:basedOn w:val="Normale"/>
    <w:autoRedefine/>
    <w:rsid w:val="002727EB"/>
    <w:pPr>
      <w:numPr>
        <w:numId w:val="3"/>
      </w:numPr>
      <w:ind w:left="1915"/>
    </w:pPr>
  </w:style>
  <w:style w:type="paragraph" w:styleId="Puntoelenco4">
    <w:name w:val="List Bullet 4"/>
    <w:basedOn w:val="Normale"/>
    <w:autoRedefine/>
    <w:rsid w:val="002727EB"/>
    <w:pPr>
      <w:numPr>
        <w:numId w:val="4"/>
      </w:numPr>
      <w:ind w:left="2275"/>
    </w:pPr>
  </w:style>
  <w:style w:type="paragraph" w:styleId="Puntoelenco5">
    <w:name w:val="List Bullet 5"/>
    <w:basedOn w:val="Normale"/>
    <w:autoRedefine/>
    <w:rsid w:val="002727EB"/>
    <w:pPr>
      <w:numPr>
        <w:numId w:val="5"/>
      </w:numPr>
      <w:ind w:left="2635"/>
    </w:pPr>
  </w:style>
  <w:style w:type="paragraph" w:styleId="Elencocontinua">
    <w:name w:val="List Continue"/>
    <w:basedOn w:val="Normale"/>
    <w:rsid w:val="002727EB"/>
    <w:pPr>
      <w:spacing w:after="120"/>
      <w:ind w:left="1195"/>
    </w:pPr>
  </w:style>
  <w:style w:type="paragraph" w:styleId="Elencocontinua2">
    <w:name w:val="List Continue 2"/>
    <w:basedOn w:val="Normale"/>
    <w:rsid w:val="002727EB"/>
    <w:pPr>
      <w:spacing w:after="120"/>
      <w:ind w:left="1555"/>
    </w:pPr>
  </w:style>
  <w:style w:type="paragraph" w:styleId="Elencocontinua3">
    <w:name w:val="List Continue 3"/>
    <w:basedOn w:val="Normale"/>
    <w:rsid w:val="002727EB"/>
    <w:pPr>
      <w:spacing w:after="120"/>
      <w:ind w:left="1915"/>
    </w:pPr>
  </w:style>
  <w:style w:type="paragraph" w:styleId="Elencocontinua4">
    <w:name w:val="List Continue 4"/>
    <w:basedOn w:val="Normale"/>
    <w:rsid w:val="002727EB"/>
    <w:pPr>
      <w:spacing w:after="120"/>
      <w:ind w:left="2275"/>
    </w:pPr>
  </w:style>
  <w:style w:type="paragraph" w:styleId="Elencocontinua5">
    <w:name w:val="List Continue 5"/>
    <w:basedOn w:val="Normale"/>
    <w:rsid w:val="002727EB"/>
    <w:pPr>
      <w:spacing w:after="120"/>
      <w:ind w:left="2635"/>
    </w:pPr>
  </w:style>
  <w:style w:type="paragraph" w:styleId="Numeroelenco">
    <w:name w:val="List Number"/>
    <w:basedOn w:val="Normale"/>
    <w:rsid w:val="002727EB"/>
    <w:pPr>
      <w:numPr>
        <w:numId w:val="6"/>
      </w:numPr>
      <w:ind w:left="1195"/>
    </w:pPr>
  </w:style>
  <w:style w:type="paragraph" w:styleId="Numeroelenco2">
    <w:name w:val="List Number 2"/>
    <w:basedOn w:val="Normale"/>
    <w:rsid w:val="002727EB"/>
    <w:pPr>
      <w:numPr>
        <w:numId w:val="7"/>
      </w:numPr>
      <w:ind w:left="1555"/>
    </w:pPr>
  </w:style>
  <w:style w:type="paragraph" w:styleId="Numeroelenco3">
    <w:name w:val="List Number 3"/>
    <w:basedOn w:val="Normale"/>
    <w:rsid w:val="002727EB"/>
    <w:pPr>
      <w:numPr>
        <w:numId w:val="8"/>
      </w:numPr>
      <w:ind w:left="1915"/>
    </w:pPr>
  </w:style>
  <w:style w:type="paragraph" w:styleId="Numeroelenco4">
    <w:name w:val="List Number 4"/>
    <w:basedOn w:val="Normale"/>
    <w:rsid w:val="002727EB"/>
    <w:pPr>
      <w:numPr>
        <w:numId w:val="9"/>
      </w:numPr>
      <w:ind w:left="2275"/>
    </w:pPr>
  </w:style>
  <w:style w:type="paragraph" w:styleId="Numeroelenco5">
    <w:name w:val="List Number 5"/>
    <w:basedOn w:val="Normale"/>
    <w:rsid w:val="002727EB"/>
    <w:pPr>
      <w:numPr>
        <w:numId w:val="10"/>
      </w:numPr>
      <w:ind w:left="2635"/>
    </w:pPr>
  </w:style>
  <w:style w:type="character" w:styleId="AcronimoHTML">
    <w:name w:val="HTML Acronym"/>
    <w:basedOn w:val="Carpredefinitoparagrafo"/>
    <w:rsid w:val="002727EB"/>
  </w:style>
  <w:style w:type="character" w:styleId="CitazioneHTML">
    <w:name w:val="HTML Cite"/>
    <w:basedOn w:val="Carpredefinitoparagrafo"/>
    <w:rsid w:val="002727EB"/>
    <w:rPr>
      <w:i/>
      <w:iCs/>
    </w:rPr>
  </w:style>
  <w:style w:type="character" w:styleId="CodiceHTML">
    <w:name w:val="HTML Code"/>
    <w:basedOn w:val="Carpredefinitoparagrafo"/>
    <w:rsid w:val="002727EB"/>
    <w:rPr>
      <w:rFonts w:ascii="Courier New" w:hAnsi="Courier New"/>
      <w:sz w:val="20"/>
      <w:szCs w:val="20"/>
    </w:rPr>
  </w:style>
  <w:style w:type="character" w:styleId="Collegamentoipertestuale">
    <w:name w:val="Hyperlink"/>
    <w:basedOn w:val="Carpredefinitoparagrafo"/>
    <w:rsid w:val="002727EB"/>
    <w:rPr>
      <w:color w:val="0000FF"/>
      <w:u w:val="single"/>
    </w:rPr>
  </w:style>
  <w:style w:type="character" w:styleId="Collegamentovisitato">
    <w:name w:val="FollowedHyperlink"/>
    <w:basedOn w:val="Carpredefinitoparagrafo"/>
    <w:rsid w:val="002727EB"/>
    <w:rPr>
      <w:color w:val="800080"/>
      <w:u w:val="single"/>
    </w:rPr>
  </w:style>
  <w:style w:type="paragraph" w:styleId="Corpodeltesto2">
    <w:name w:val="Body Text 2"/>
    <w:basedOn w:val="Normale"/>
    <w:rsid w:val="002727EB"/>
    <w:pPr>
      <w:spacing w:after="120" w:line="480" w:lineRule="auto"/>
    </w:pPr>
  </w:style>
  <w:style w:type="paragraph" w:styleId="Corpodeltesto3">
    <w:name w:val="Body Text 3"/>
    <w:basedOn w:val="Normale"/>
    <w:rsid w:val="002727EB"/>
    <w:pPr>
      <w:spacing w:after="120"/>
    </w:pPr>
    <w:rPr>
      <w:sz w:val="16"/>
      <w:szCs w:val="16"/>
    </w:rPr>
  </w:style>
  <w:style w:type="paragraph" w:styleId="Data">
    <w:name w:val="Date"/>
    <w:basedOn w:val="Normale"/>
    <w:next w:val="Normale"/>
    <w:rsid w:val="002727EB"/>
  </w:style>
  <w:style w:type="character" w:styleId="DefinizioneHTML">
    <w:name w:val="HTML Definition"/>
    <w:basedOn w:val="Carpredefinitoparagrafo"/>
    <w:rsid w:val="002727EB"/>
    <w:rPr>
      <w:i/>
      <w:iCs/>
    </w:rPr>
  </w:style>
  <w:style w:type="paragraph" w:styleId="Didascalia">
    <w:name w:val="caption"/>
    <w:basedOn w:val="Normale"/>
    <w:next w:val="Normale"/>
    <w:qFormat/>
    <w:rsid w:val="002727EB"/>
    <w:pPr>
      <w:spacing w:before="120" w:after="120"/>
    </w:pPr>
    <w:rPr>
      <w:b/>
      <w:bCs/>
    </w:rPr>
  </w:style>
  <w:style w:type="character" w:styleId="Enfasigrassetto">
    <w:name w:val="Strong"/>
    <w:basedOn w:val="Carpredefinitoparagrafo"/>
    <w:qFormat/>
    <w:rsid w:val="002727EB"/>
    <w:rPr>
      <w:b/>
      <w:bCs/>
    </w:rPr>
  </w:style>
  <w:style w:type="character" w:styleId="EsempioHTML">
    <w:name w:val="HTML Sample"/>
    <w:basedOn w:val="Carpredefinitoparagrafo"/>
    <w:rsid w:val="002727EB"/>
    <w:rPr>
      <w:rFonts w:ascii="Courier New" w:hAnsi="Courier New"/>
    </w:rPr>
  </w:style>
  <w:style w:type="paragraph" w:styleId="Firma">
    <w:name w:val="Signature"/>
    <w:basedOn w:val="Normale"/>
    <w:rsid w:val="002727EB"/>
    <w:pPr>
      <w:ind w:left="4252"/>
    </w:pPr>
  </w:style>
  <w:style w:type="paragraph" w:styleId="Firmadipostaelettronica">
    <w:name w:val="E-mail Signature"/>
    <w:basedOn w:val="Normale"/>
    <w:rsid w:val="002727EB"/>
  </w:style>
  <w:style w:type="paragraph" w:styleId="Formuladiapertura">
    <w:name w:val="Salutation"/>
    <w:basedOn w:val="Normale"/>
    <w:next w:val="Normale"/>
    <w:rsid w:val="002727EB"/>
  </w:style>
  <w:style w:type="paragraph" w:styleId="Formuladichiusura">
    <w:name w:val="Closing"/>
    <w:basedOn w:val="Normale"/>
    <w:rsid w:val="002727EB"/>
    <w:pPr>
      <w:ind w:left="4252"/>
    </w:pPr>
  </w:style>
  <w:style w:type="paragraph" w:styleId="Indice1">
    <w:name w:val="index 1"/>
    <w:basedOn w:val="Normale"/>
    <w:next w:val="Normale"/>
    <w:autoRedefine/>
    <w:semiHidden/>
    <w:rsid w:val="002727EB"/>
    <w:pPr>
      <w:ind w:left="200" w:hanging="200"/>
    </w:pPr>
  </w:style>
  <w:style w:type="paragraph" w:styleId="Indice2">
    <w:name w:val="index 2"/>
    <w:basedOn w:val="Normale"/>
    <w:next w:val="Normale"/>
    <w:autoRedefine/>
    <w:semiHidden/>
    <w:rsid w:val="002727EB"/>
    <w:pPr>
      <w:ind w:left="400" w:hanging="200"/>
    </w:pPr>
  </w:style>
  <w:style w:type="paragraph" w:styleId="Indice3">
    <w:name w:val="index 3"/>
    <w:basedOn w:val="Normale"/>
    <w:next w:val="Normale"/>
    <w:autoRedefine/>
    <w:semiHidden/>
    <w:rsid w:val="002727EB"/>
    <w:pPr>
      <w:ind w:left="600" w:hanging="200"/>
    </w:pPr>
  </w:style>
  <w:style w:type="paragraph" w:styleId="Indice4">
    <w:name w:val="index 4"/>
    <w:basedOn w:val="Normale"/>
    <w:next w:val="Normale"/>
    <w:autoRedefine/>
    <w:semiHidden/>
    <w:rsid w:val="002727EB"/>
    <w:pPr>
      <w:ind w:left="800" w:hanging="200"/>
    </w:pPr>
  </w:style>
  <w:style w:type="paragraph" w:styleId="Indice5">
    <w:name w:val="index 5"/>
    <w:basedOn w:val="Normale"/>
    <w:next w:val="Normale"/>
    <w:autoRedefine/>
    <w:semiHidden/>
    <w:rsid w:val="002727EB"/>
    <w:pPr>
      <w:ind w:left="1000" w:hanging="200"/>
    </w:pPr>
  </w:style>
  <w:style w:type="paragraph" w:styleId="Indice6">
    <w:name w:val="index 6"/>
    <w:basedOn w:val="Normale"/>
    <w:next w:val="Normale"/>
    <w:autoRedefine/>
    <w:semiHidden/>
    <w:rsid w:val="002727EB"/>
    <w:pPr>
      <w:ind w:left="1200" w:hanging="200"/>
    </w:pPr>
  </w:style>
  <w:style w:type="paragraph" w:styleId="Indice7">
    <w:name w:val="index 7"/>
    <w:basedOn w:val="Normale"/>
    <w:next w:val="Normale"/>
    <w:autoRedefine/>
    <w:semiHidden/>
    <w:rsid w:val="002727EB"/>
    <w:pPr>
      <w:ind w:left="1400" w:hanging="200"/>
    </w:pPr>
  </w:style>
  <w:style w:type="paragraph" w:styleId="Indice8">
    <w:name w:val="index 8"/>
    <w:basedOn w:val="Normale"/>
    <w:next w:val="Normale"/>
    <w:autoRedefine/>
    <w:semiHidden/>
    <w:rsid w:val="002727EB"/>
    <w:pPr>
      <w:ind w:left="1600" w:hanging="200"/>
    </w:pPr>
  </w:style>
  <w:style w:type="paragraph" w:styleId="Indice9">
    <w:name w:val="index 9"/>
    <w:basedOn w:val="Normale"/>
    <w:next w:val="Normale"/>
    <w:autoRedefine/>
    <w:semiHidden/>
    <w:rsid w:val="002727EB"/>
    <w:pPr>
      <w:ind w:left="1800" w:hanging="200"/>
    </w:pPr>
  </w:style>
  <w:style w:type="paragraph" w:styleId="Indicedellefigure">
    <w:name w:val="table of figures"/>
    <w:basedOn w:val="Normale"/>
    <w:next w:val="Normale"/>
    <w:semiHidden/>
    <w:rsid w:val="002727EB"/>
    <w:pPr>
      <w:ind w:left="400" w:hanging="400"/>
    </w:pPr>
  </w:style>
  <w:style w:type="paragraph" w:styleId="Indicefonti">
    <w:name w:val="table of authorities"/>
    <w:basedOn w:val="Normale"/>
    <w:next w:val="Normale"/>
    <w:semiHidden/>
    <w:rsid w:val="002727EB"/>
    <w:pPr>
      <w:ind w:left="200" w:hanging="200"/>
    </w:pPr>
  </w:style>
  <w:style w:type="paragraph" w:styleId="Indirizzodestinatario">
    <w:name w:val="envelope address"/>
    <w:basedOn w:val="Normale"/>
    <w:rsid w:val="002727EB"/>
    <w:pPr>
      <w:framePr w:w="7920" w:h="1980" w:hRule="exact" w:hSpace="141" w:wrap="auto" w:hAnchor="page" w:xAlign="center" w:yAlign="bottom"/>
      <w:ind w:left="2880"/>
    </w:pPr>
    <w:rPr>
      <w:rFonts w:cs="Arial"/>
      <w:sz w:val="24"/>
      <w:szCs w:val="24"/>
    </w:rPr>
  </w:style>
  <w:style w:type="paragraph" w:styleId="IndirizzoHTML">
    <w:name w:val="HTML Address"/>
    <w:basedOn w:val="Normale"/>
    <w:rsid w:val="002727EB"/>
    <w:rPr>
      <w:i/>
      <w:iCs/>
    </w:rPr>
  </w:style>
  <w:style w:type="paragraph" w:styleId="Indirizzomittente">
    <w:name w:val="envelope return"/>
    <w:basedOn w:val="Normale"/>
    <w:rsid w:val="002727EB"/>
    <w:rPr>
      <w:rFonts w:cs="Arial"/>
    </w:rPr>
  </w:style>
  <w:style w:type="paragraph" w:styleId="Intestazionenota">
    <w:name w:val="Note Heading"/>
    <w:basedOn w:val="Normale"/>
    <w:next w:val="Normale"/>
    <w:rsid w:val="002727EB"/>
  </w:style>
  <w:style w:type="character" w:styleId="MacchinadascrivereHTML">
    <w:name w:val="HTML Typewriter"/>
    <w:basedOn w:val="Carpredefinitoparagrafo"/>
    <w:rsid w:val="002727EB"/>
    <w:rPr>
      <w:rFonts w:ascii="Courier New" w:hAnsi="Courier New"/>
      <w:sz w:val="20"/>
      <w:szCs w:val="20"/>
    </w:rPr>
  </w:style>
  <w:style w:type="paragraph" w:styleId="Mappadocumento">
    <w:name w:val="Document Map"/>
    <w:basedOn w:val="Normale"/>
    <w:semiHidden/>
    <w:rsid w:val="002727EB"/>
    <w:pPr>
      <w:shd w:val="clear" w:color="auto" w:fill="000080"/>
    </w:pPr>
    <w:rPr>
      <w:rFonts w:ascii="Tahoma" w:hAnsi="Tahoma" w:cs="Tahoma"/>
    </w:rPr>
  </w:style>
  <w:style w:type="paragraph" w:styleId="NormaleWeb">
    <w:name w:val="Normal (Web)"/>
    <w:basedOn w:val="Normale"/>
    <w:rsid w:val="002727EB"/>
    <w:rPr>
      <w:rFonts w:ascii="Times New Roman" w:hAnsi="Times New Roman"/>
      <w:sz w:val="24"/>
      <w:szCs w:val="24"/>
    </w:rPr>
  </w:style>
  <w:style w:type="character" w:styleId="Numeroriga">
    <w:name w:val="line number"/>
    <w:basedOn w:val="Carpredefinitoparagrafo"/>
    <w:rsid w:val="002727EB"/>
  </w:style>
  <w:style w:type="paragraph" w:styleId="PreformattatoHTML">
    <w:name w:val="HTML Preformatted"/>
    <w:basedOn w:val="Normale"/>
    <w:rsid w:val="002727EB"/>
    <w:rPr>
      <w:rFonts w:ascii="Courier New" w:hAnsi="Courier New" w:cs="Courier New"/>
    </w:rPr>
  </w:style>
  <w:style w:type="paragraph" w:styleId="Primorientrocorpodeltesto">
    <w:name w:val="Body Text First Indent"/>
    <w:basedOn w:val="Corpodeltesto"/>
    <w:rsid w:val="002727EB"/>
    <w:pPr>
      <w:spacing w:after="120" w:line="240" w:lineRule="auto"/>
      <w:ind w:firstLine="210"/>
      <w:jc w:val="left"/>
    </w:pPr>
  </w:style>
  <w:style w:type="paragraph" w:styleId="Rientrocorpodeltesto">
    <w:name w:val="Body Text Indent"/>
    <w:basedOn w:val="Normale"/>
    <w:rsid w:val="002727EB"/>
    <w:pPr>
      <w:spacing w:after="120"/>
      <w:ind w:left="283"/>
    </w:pPr>
  </w:style>
  <w:style w:type="paragraph" w:styleId="Primorientrocorpodeltesto2">
    <w:name w:val="Body Text First Indent 2"/>
    <w:basedOn w:val="Rientrocorpodeltesto"/>
    <w:rsid w:val="002727EB"/>
    <w:pPr>
      <w:ind w:firstLine="210"/>
    </w:pPr>
  </w:style>
  <w:style w:type="paragraph" w:styleId="Rientrocorpodeltesto2">
    <w:name w:val="Body Text Indent 2"/>
    <w:basedOn w:val="Normale"/>
    <w:rsid w:val="002727EB"/>
    <w:pPr>
      <w:spacing w:after="120" w:line="480" w:lineRule="auto"/>
      <w:ind w:left="283"/>
    </w:pPr>
  </w:style>
  <w:style w:type="paragraph" w:styleId="Rientrocorpodeltesto3">
    <w:name w:val="Body Text Indent 3"/>
    <w:basedOn w:val="Normale"/>
    <w:rsid w:val="002727EB"/>
    <w:pPr>
      <w:spacing w:after="120"/>
      <w:ind w:left="283"/>
    </w:pPr>
    <w:rPr>
      <w:sz w:val="16"/>
      <w:szCs w:val="16"/>
    </w:rPr>
  </w:style>
  <w:style w:type="character" w:styleId="Rimandocommento">
    <w:name w:val="annotation reference"/>
    <w:basedOn w:val="Carpredefinitoparagrafo"/>
    <w:semiHidden/>
    <w:rsid w:val="002727EB"/>
    <w:rPr>
      <w:sz w:val="16"/>
      <w:szCs w:val="16"/>
    </w:rPr>
  </w:style>
  <w:style w:type="character" w:styleId="Rimandonotaapidipagina">
    <w:name w:val="footnote reference"/>
    <w:basedOn w:val="Carpredefinitoparagrafo"/>
    <w:semiHidden/>
    <w:rsid w:val="002727EB"/>
    <w:rPr>
      <w:vertAlign w:val="superscript"/>
    </w:rPr>
  </w:style>
  <w:style w:type="character" w:styleId="Rimandonotadichiusura">
    <w:name w:val="endnote reference"/>
    <w:basedOn w:val="Carpredefinitoparagrafo"/>
    <w:semiHidden/>
    <w:rsid w:val="002727EB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2727EB"/>
    <w:pPr>
      <w:ind w:left="0"/>
    </w:pPr>
  </w:style>
  <w:style w:type="paragraph" w:styleId="Sommario2">
    <w:name w:val="toc 2"/>
    <w:basedOn w:val="Normale"/>
    <w:next w:val="Normale"/>
    <w:autoRedefine/>
    <w:semiHidden/>
    <w:rsid w:val="002727EB"/>
    <w:pPr>
      <w:ind w:left="200"/>
    </w:pPr>
  </w:style>
  <w:style w:type="paragraph" w:styleId="Sommario3">
    <w:name w:val="toc 3"/>
    <w:basedOn w:val="Normale"/>
    <w:next w:val="Normale"/>
    <w:autoRedefine/>
    <w:semiHidden/>
    <w:rsid w:val="002727EB"/>
    <w:pPr>
      <w:ind w:left="400"/>
    </w:pPr>
  </w:style>
  <w:style w:type="paragraph" w:styleId="Sommario4">
    <w:name w:val="toc 4"/>
    <w:basedOn w:val="Normale"/>
    <w:next w:val="Normale"/>
    <w:autoRedefine/>
    <w:semiHidden/>
    <w:rsid w:val="002727EB"/>
    <w:pPr>
      <w:ind w:left="600"/>
    </w:pPr>
  </w:style>
  <w:style w:type="paragraph" w:styleId="Sommario5">
    <w:name w:val="toc 5"/>
    <w:basedOn w:val="Normale"/>
    <w:next w:val="Normale"/>
    <w:autoRedefine/>
    <w:semiHidden/>
    <w:rsid w:val="002727EB"/>
    <w:pPr>
      <w:ind w:left="800"/>
    </w:pPr>
  </w:style>
  <w:style w:type="paragraph" w:styleId="Sommario6">
    <w:name w:val="toc 6"/>
    <w:basedOn w:val="Normale"/>
    <w:next w:val="Normale"/>
    <w:autoRedefine/>
    <w:semiHidden/>
    <w:rsid w:val="002727EB"/>
    <w:pPr>
      <w:ind w:left="1000"/>
    </w:pPr>
  </w:style>
  <w:style w:type="paragraph" w:styleId="Sommario7">
    <w:name w:val="toc 7"/>
    <w:basedOn w:val="Normale"/>
    <w:next w:val="Normale"/>
    <w:autoRedefine/>
    <w:semiHidden/>
    <w:rsid w:val="002727EB"/>
    <w:pPr>
      <w:ind w:left="1200"/>
    </w:pPr>
  </w:style>
  <w:style w:type="paragraph" w:styleId="Sommario8">
    <w:name w:val="toc 8"/>
    <w:basedOn w:val="Normale"/>
    <w:next w:val="Normale"/>
    <w:autoRedefine/>
    <w:semiHidden/>
    <w:rsid w:val="002727EB"/>
    <w:pPr>
      <w:ind w:left="1400"/>
    </w:pPr>
  </w:style>
  <w:style w:type="paragraph" w:styleId="Sommario9">
    <w:name w:val="toc 9"/>
    <w:basedOn w:val="Normale"/>
    <w:next w:val="Normale"/>
    <w:autoRedefine/>
    <w:semiHidden/>
    <w:rsid w:val="002727EB"/>
    <w:pPr>
      <w:ind w:left="1600"/>
    </w:pPr>
  </w:style>
  <w:style w:type="paragraph" w:styleId="Sottotitolo">
    <w:name w:val="Subtitle"/>
    <w:basedOn w:val="Normale"/>
    <w:qFormat/>
    <w:rsid w:val="002727EB"/>
    <w:pPr>
      <w:spacing w:after="60"/>
      <w:jc w:val="center"/>
      <w:outlineLvl w:val="1"/>
    </w:pPr>
    <w:rPr>
      <w:rFonts w:cs="Arial"/>
      <w:sz w:val="24"/>
      <w:szCs w:val="24"/>
    </w:rPr>
  </w:style>
  <w:style w:type="character" w:styleId="TastieraHTML">
    <w:name w:val="HTML Keyboard"/>
    <w:basedOn w:val="Carpredefinitoparagrafo"/>
    <w:rsid w:val="002727EB"/>
    <w:rPr>
      <w:rFonts w:ascii="Courier New" w:hAnsi="Courier New"/>
      <w:sz w:val="20"/>
      <w:szCs w:val="20"/>
    </w:rPr>
  </w:style>
  <w:style w:type="paragraph" w:styleId="Testocommento">
    <w:name w:val="annotation text"/>
    <w:basedOn w:val="Normale"/>
    <w:semiHidden/>
    <w:rsid w:val="002727EB"/>
  </w:style>
  <w:style w:type="paragraph" w:styleId="Testodelblocco">
    <w:name w:val="Block Text"/>
    <w:basedOn w:val="Normale"/>
    <w:rsid w:val="002727EB"/>
    <w:pPr>
      <w:spacing w:after="120"/>
      <w:ind w:left="1440" w:right="1440"/>
    </w:pPr>
  </w:style>
  <w:style w:type="paragraph" w:styleId="Testomacro">
    <w:name w:val="macro"/>
    <w:semiHidden/>
    <w:rsid w:val="002727E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left="835"/>
    </w:pPr>
    <w:rPr>
      <w:rFonts w:ascii="Courier New" w:hAnsi="Courier New" w:cs="Courier New"/>
      <w:spacing w:val="-5"/>
      <w:lang w:eastAsia="en-US"/>
    </w:rPr>
  </w:style>
  <w:style w:type="paragraph" w:styleId="Testonormale">
    <w:name w:val="Plain Text"/>
    <w:basedOn w:val="Normale"/>
    <w:rsid w:val="002727EB"/>
    <w:rPr>
      <w:rFonts w:ascii="Courier New" w:hAnsi="Courier New" w:cs="Courier New"/>
    </w:rPr>
  </w:style>
  <w:style w:type="paragraph" w:styleId="Testonotaapidipagina">
    <w:name w:val="footnote text"/>
    <w:basedOn w:val="Normale"/>
    <w:semiHidden/>
    <w:rsid w:val="002727EB"/>
  </w:style>
  <w:style w:type="paragraph" w:styleId="Testonotadichiusura">
    <w:name w:val="endnote text"/>
    <w:basedOn w:val="Normale"/>
    <w:semiHidden/>
    <w:rsid w:val="002727EB"/>
  </w:style>
  <w:style w:type="paragraph" w:styleId="Titolo">
    <w:name w:val="Title"/>
    <w:basedOn w:val="Normale"/>
    <w:qFormat/>
    <w:rsid w:val="002727EB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Titoloindice">
    <w:name w:val="index heading"/>
    <w:basedOn w:val="Normale"/>
    <w:next w:val="Indice1"/>
    <w:semiHidden/>
    <w:rsid w:val="002727EB"/>
    <w:rPr>
      <w:rFonts w:cs="Arial"/>
      <w:b/>
      <w:bCs/>
    </w:rPr>
  </w:style>
  <w:style w:type="paragraph" w:styleId="Titoloindicefonti">
    <w:name w:val="toa heading"/>
    <w:basedOn w:val="Normale"/>
    <w:next w:val="Normale"/>
    <w:semiHidden/>
    <w:rsid w:val="002727EB"/>
    <w:pPr>
      <w:spacing w:before="120"/>
    </w:pPr>
    <w:rPr>
      <w:rFonts w:cs="Arial"/>
      <w:b/>
      <w:bCs/>
      <w:sz w:val="24"/>
      <w:szCs w:val="24"/>
    </w:rPr>
  </w:style>
  <w:style w:type="character" w:styleId="VariabileHTML">
    <w:name w:val="HTML Variable"/>
    <w:basedOn w:val="Carpredefinitoparagrafo"/>
    <w:rsid w:val="002727EB"/>
    <w:rPr>
      <w:i/>
      <w:iCs/>
    </w:rPr>
  </w:style>
  <w:style w:type="character" w:customStyle="1" w:styleId="CorpodeltestoCarattere">
    <w:name w:val="Corpo del testo Carattere"/>
    <w:basedOn w:val="Carpredefinitoparagrafo"/>
    <w:rsid w:val="002727EB"/>
    <w:rPr>
      <w:rFonts w:ascii="Arial" w:hAnsi="Arial"/>
      <w:spacing w:val="-5"/>
      <w:lang w:eastAsia="en-US"/>
    </w:rPr>
  </w:style>
  <w:style w:type="paragraph" w:styleId="Testofumetto">
    <w:name w:val="Balloon Text"/>
    <w:basedOn w:val="Normale"/>
    <w:semiHidden/>
    <w:rsid w:val="002727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3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3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24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4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9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9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2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i\Microsoft%20Office\Templates\1040\Fax%20profession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3F78FA-4559-4FFB-9B2C-B1261A9E0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Fax professionale.dot</Template>
  <TotalTime>84</TotalTime>
  <Pages>1</Pages>
  <Words>357</Words>
  <Characters>2399</Characters>
  <Application>Microsoft Office Word</Application>
  <DocSecurity>0</DocSecurity>
  <PresentationFormat/>
  <Lines>19</Lines>
  <Paragraphs>5</Paragraphs>
  <Slides>0</Slides>
  <Notes>0</Notes>
  <HiddenSlides>0</HiddenSlides>
  <MMClips>0</MMClip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Fax professionale</vt:lpstr>
    </vt:vector>
  </TitlesOfParts>
  <Company>Hewlett-Packard Company</Company>
  <LinksUpToDate>false</LinksUpToDate>
  <CharactersWithSpaces>2751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 professionale</dc:title>
  <dc:creator>deianamg</dc:creator>
  <cp:lastModifiedBy>perentinb</cp:lastModifiedBy>
  <cp:revision>18</cp:revision>
  <cp:lastPrinted>2019-04-08T12:06:00Z</cp:lastPrinted>
  <dcterms:created xsi:type="dcterms:W3CDTF">2019-01-31T11:09:00Z</dcterms:created>
  <dcterms:modified xsi:type="dcterms:W3CDTF">2019-06-24T08:34:00Z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99022200</vt:i4>
  </property>
  <property fmtid="{D5CDD505-2E9C-101B-9397-08002B2CF9AE}" pid="4" name="LCID">
    <vt:i4>1040</vt:i4>
  </property>
</Properties>
</file>