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92EEF" w14:textId="77777777" w:rsidR="00EA6A6E" w:rsidRPr="00C31F68" w:rsidRDefault="00EA6A6E" w:rsidP="0076725C">
      <w:pPr>
        <w:autoSpaceDE w:val="0"/>
        <w:autoSpaceDN w:val="0"/>
        <w:adjustRightInd w:val="0"/>
        <w:ind w:left="4956" w:firstLine="708"/>
        <w:rPr>
          <w:rFonts w:cs="Arial"/>
          <w:b/>
          <w:sz w:val="16"/>
          <w:szCs w:val="16"/>
          <w:u w:val="single"/>
        </w:rPr>
      </w:pPr>
    </w:p>
    <w:p w14:paraId="04342E0F" w14:textId="2C302984" w:rsidR="00240FE1" w:rsidRPr="00C31F68" w:rsidRDefault="00240FE1">
      <w:pPr>
        <w:ind w:left="0"/>
        <w:rPr>
          <w:rFonts w:cs="Arial"/>
          <w:b/>
          <w:bCs/>
          <w:color w:val="010005"/>
          <w:sz w:val="16"/>
          <w:szCs w:val="16"/>
        </w:rPr>
      </w:pPr>
    </w:p>
    <w:p w14:paraId="791C9190" w14:textId="77777777" w:rsidR="00171069" w:rsidRDefault="00171069" w:rsidP="00171069">
      <w:pPr>
        <w:jc w:val="center"/>
        <w:rPr>
          <w:rFonts w:cs="Arial"/>
        </w:rPr>
      </w:pPr>
      <w:r w:rsidRPr="00E02D2A">
        <w:rPr>
          <w:noProof/>
        </w:rPr>
        <w:drawing>
          <wp:inline distT="0" distB="0" distL="0" distR="0" wp14:anchorId="7254C277" wp14:editId="6E821CDB">
            <wp:extent cx="361950" cy="450850"/>
            <wp:effectExtent l="0" t="0" r="0" b="6350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7B8A">
        <w:rPr>
          <w:noProof/>
        </w:rPr>
        <w:drawing>
          <wp:inline distT="0" distB="0" distL="0" distR="0" wp14:anchorId="1B486E98" wp14:editId="44C7751E">
            <wp:extent cx="1682750" cy="6096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2E4C6B5" wp14:editId="0DA7DA2F">
            <wp:simplePos x="0" y="0"/>
            <wp:positionH relativeFrom="column">
              <wp:posOffset>8126730</wp:posOffset>
            </wp:positionH>
            <wp:positionV relativeFrom="paragraph">
              <wp:posOffset>1011555</wp:posOffset>
            </wp:positionV>
            <wp:extent cx="1682750" cy="609600"/>
            <wp:effectExtent l="0" t="0" r="0" b="0"/>
            <wp:wrapNone/>
            <wp:docPr id="4" name="Immagine 4" descr="ufficio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ufficio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B69FB09" wp14:editId="2BD090CA">
            <wp:simplePos x="0" y="0"/>
            <wp:positionH relativeFrom="column">
              <wp:posOffset>8126730</wp:posOffset>
            </wp:positionH>
            <wp:positionV relativeFrom="paragraph">
              <wp:posOffset>1011555</wp:posOffset>
            </wp:positionV>
            <wp:extent cx="1682750" cy="609600"/>
            <wp:effectExtent l="0" t="0" r="0" b="0"/>
            <wp:wrapNone/>
            <wp:docPr id="3" name="Immagine 3" descr="ufficio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fficio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BA8D41" w14:textId="77777777" w:rsidR="00171069" w:rsidRDefault="00171069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</w:p>
    <w:p w14:paraId="4771F04D" w14:textId="77777777" w:rsidR="00171069" w:rsidRDefault="00171069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16"/>
          <w:szCs w:val="16"/>
        </w:rPr>
      </w:pPr>
    </w:p>
    <w:p w14:paraId="3B51C36C" w14:textId="1AC9B6AE" w:rsidR="00B17CD1" w:rsidRPr="00171069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8"/>
          <w:szCs w:val="28"/>
        </w:rPr>
      </w:pPr>
      <w:r w:rsidRPr="00171069">
        <w:rPr>
          <w:rFonts w:cs="Arial"/>
          <w:b/>
          <w:bCs/>
          <w:color w:val="010005"/>
          <w:sz w:val="28"/>
          <w:szCs w:val="28"/>
        </w:rPr>
        <w:t>PIANO ANNUALE DELLE ASSUNZIONI – 202</w:t>
      </w:r>
      <w:r w:rsidR="0017252E" w:rsidRPr="00171069">
        <w:rPr>
          <w:rFonts w:cs="Arial"/>
          <w:b/>
          <w:bCs/>
          <w:color w:val="010005"/>
          <w:sz w:val="28"/>
          <w:szCs w:val="28"/>
        </w:rPr>
        <w:t>3</w:t>
      </w:r>
      <w:r w:rsidR="000D0396" w:rsidRPr="00171069">
        <w:rPr>
          <w:rFonts w:cs="Arial"/>
          <w:b/>
          <w:bCs/>
          <w:color w:val="010005"/>
          <w:sz w:val="28"/>
          <w:szCs w:val="28"/>
        </w:rPr>
        <w:t xml:space="preserve"> - 202</w:t>
      </w:r>
      <w:r w:rsidR="0017252E" w:rsidRPr="00171069">
        <w:rPr>
          <w:rFonts w:cs="Arial"/>
          <w:b/>
          <w:bCs/>
          <w:color w:val="010005"/>
          <w:sz w:val="28"/>
          <w:szCs w:val="28"/>
        </w:rPr>
        <w:t>5</w:t>
      </w:r>
    </w:p>
    <w:p w14:paraId="4AC2E518" w14:textId="77777777" w:rsidR="00B17CD1" w:rsidRPr="00C31F68" w:rsidRDefault="00B17CD1" w:rsidP="00B17CD1">
      <w:pPr>
        <w:autoSpaceDE w:val="0"/>
        <w:autoSpaceDN w:val="0"/>
        <w:adjustRightInd w:val="0"/>
        <w:ind w:left="0"/>
        <w:jc w:val="center"/>
        <w:rPr>
          <w:rFonts w:cs="Arial"/>
          <w:color w:val="000004"/>
          <w:sz w:val="16"/>
          <w:szCs w:val="16"/>
        </w:rPr>
      </w:pPr>
    </w:p>
    <w:p w14:paraId="1C256785" w14:textId="77777777" w:rsidR="00171069" w:rsidRDefault="00171069" w:rsidP="00C75AFD">
      <w:pPr>
        <w:autoSpaceDE w:val="0"/>
        <w:autoSpaceDN w:val="0"/>
        <w:adjustRightInd w:val="0"/>
        <w:ind w:left="0"/>
        <w:jc w:val="center"/>
        <w:rPr>
          <w:rFonts w:cs="Arial"/>
          <w:color w:val="000004"/>
          <w:sz w:val="16"/>
          <w:szCs w:val="16"/>
        </w:rPr>
      </w:pPr>
    </w:p>
    <w:p w14:paraId="789B03B5" w14:textId="24BD6C84" w:rsidR="00C75AFD" w:rsidRPr="00C31F68" w:rsidRDefault="00C75AFD" w:rsidP="00C75AFD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INDETERMINATO</w:t>
      </w:r>
      <w:r w:rsidR="00E72D6A" w:rsidRPr="00C31F68">
        <w:rPr>
          <w:rFonts w:cs="Arial"/>
          <w:b/>
          <w:bCs/>
          <w:color w:val="000004"/>
          <w:sz w:val="16"/>
          <w:szCs w:val="16"/>
        </w:rPr>
        <w:t xml:space="preserve"> </w:t>
      </w:r>
      <w:r w:rsidR="00867632">
        <w:rPr>
          <w:rFonts w:cs="Arial"/>
          <w:b/>
          <w:bCs/>
          <w:color w:val="000004"/>
          <w:sz w:val="16"/>
          <w:szCs w:val="16"/>
        </w:rPr>
        <w:t>- 202</w:t>
      </w:r>
      <w:r w:rsidR="006844F3">
        <w:rPr>
          <w:rFonts w:cs="Arial"/>
          <w:b/>
          <w:bCs/>
          <w:color w:val="000004"/>
          <w:sz w:val="16"/>
          <w:szCs w:val="16"/>
        </w:rPr>
        <w:t>4</w:t>
      </w:r>
    </w:p>
    <w:p w14:paraId="5C740746" w14:textId="792AB882" w:rsidR="0076725C" w:rsidRDefault="0076725C" w:rsidP="0076725C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2693"/>
        <w:gridCol w:w="313"/>
        <w:gridCol w:w="1672"/>
      </w:tblGrid>
      <w:tr w:rsidR="00171069" w:rsidRPr="00C31F68" w14:paraId="2EBF3240" w14:textId="77777777" w:rsidTr="0017106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AED04" w14:textId="77777777" w:rsidR="00171069" w:rsidRPr="00C31F68" w:rsidRDefault="00171069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7486E85" w14:textId="77777777" w:rsidR="00B05FCF" w:rsidRDefault="00B05FCF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13B382DB" w14:textId="6050EFDA" w:rsidR="00171069" w:rsidRPr="00C31F68" w:rsidRDefault="002B565A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Urbanistica</w:t>
            </w:r>
            <w:r w:rsidR="00171069" w:rsidRPr="00C31F68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99F7" w14:textId="77777777" w:rsidR="00171069" w:rsidRDefault="00171069" w:rsidP="00841F2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16236B1" w14:textId="77777777" w:rsidR="00171069" w:rsidRDefault="00171069" w:rsidP="00841F2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66516410" w14:textId="77777777" w:rsidR="002B565A" w:rsidRDefault="002B565A" w:rsidP="00841F2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156FF32" w14:textId="77777777" w:rsidR="002B565A" w:rsidRDefault="002B565A" w:rsidP="00841F2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2FC13F3" w14:textId="5B78B8D1" w:rsidR="00171069" w:rsidRPr="00C31F68" w:rsidRDefault="00171069" w:rsidP="00841F2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per ricoprire posto vacante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A410" w14:textId="77777777" w:rsidR="00171069" w:rsidRDefault="00171069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290314AA" w14:textId="77777777" w:rsidR="00171069" w:rsidRDefault="00171069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6258E007" w14:textId="77777777" w:rsidR="00171069" w:rsidRDefault="00171069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  <w:p w14:paraId="7554252F" w14:textId="77777777" w:rsidR="002B565A" w:rsidRDefault="002B565A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42249B68" w14:textId="77777777" w:rsidR="002B565A" w:rsidRDefault="002B565A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5B9632AF" w14:textId="116AB15C" w:rsidR="002B565A" w:rsidRPr="00C31F68" w:rsidRDefault="002B565A" w:rsidP="00841F2A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A38C7" w14:textId="77777777" w:rsidR="00171069" w:rsidRDefault="00171069" w:rsidP="00841F2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14D402A" w14:textId="7A4405B7" w:rsidR="002B565A" w:rsidRPr="00C31F68" w:rsidRDefault="002B565A" w:rsidP="002B565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 xml:space="preserve">Ingegnere / Architetto - 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</w:t>
            </w:r>
            <w:r>
              <w:rPr>
                <w:rFonts w:cs="Arial"/>
                <w:sz w:val="16"/>
                <w:szCs w:val="16"/>
                <w:lang w:val="en-US"/>
              </w:rPr>
              <w:t xml:space="preserve">Ex cat. 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D </w:t>
            </w:r>
          </w:p>
          <w:p w14:paraId="210EEC35" w14:textId="77777777" w:rsidR="00171069" w:rsidRDefault="002B565A" w:rsidP="002B565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  <w:p w14:paraId="1143DCF8" w14:textId="77777777" w:rsidR="002B565A" w:rsidRDefault="002B565A" w:rsidP="002B565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380C42C" w14:textId="77777777" w:rsidR="002B565A" w:rsidRPr="00C31F68" w:rsidRDefault="002B565A" w:rsidP="002B565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 xml:space="preserve">Ingegnere / Architetto - 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</w:t>
            </w:r>
            <w:r>
              <w:rPr>
                <w:rFonts w:cs="Arial"/>
                <w:sz w:val="16"/>
                <w:szCs w:val="16"/>
                <w:lang w:val="en-US"/>
              </w:rPr>
              <w:t xml:space="preserve">Ex cat. 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D </w:t>
            </w:r>
          </w:p>
          <w:p w14:paraId="30A127AB" w14:textId="238162C9" w:rsidR="002B565A" w:rsidRPr="00C31F68" w:rsidRDefault="002B565A" w:rsidP="002B565A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  <w:r>
              <w:rPr>
                <w:rFonts w:cs="Arial"/>
                <w:sz w:val="16"/>
                <w:szCs w:val="16"/>
              </w:rPr>
              <w:t xml:space="preserve"> (da assumere ex 110 TUEL)</w:t>
            </w:r>
          </w:p>
        </w:tc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8C76" w14:textId="77777777" w:rsidR="00171069" w:rsidRPr="00C31F68" w:rsidRDefault="00171069" w:rsidP="00841F2A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4D54" w14:textId="77777777" w:rsidR="00171069" w:rsidRPr="00C31F68" w:rsidRDefault="00171069" w:rsidP="00841F2A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70463B47" w14:textId="6F45B55A" w:rsidR="00171069" w:rsidRDefault="00171069" w:rsidP="00841F2A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Spesa </w:t>
            </w:r>
            <w:r w:rsidR="005428FF">
              <w:rPr>
                <w:rFonts w:cs="Arial"/>
                <w:bCs/>
                <w:sz w:val="16"/>
                <w:szCs w:val="16"/>
              </w:rPr>
              <w:t xml:space="preserve">già </w:t>
            </w:r>
            <w:r>
              <w:rPr>
                <w:rFonts w:cs="Arial"/>
                <w:bCs/>
                <w:sz w:val="16"/>
                <w:szCs w:val="16"/>
              </w:rPr>
              <w:t xml:space="preserve">prevista </w:t>
            </w:r>
            <w:r w:rsidR="005428FF">
              <w:rPr>
                <w:rFonts w:cs="Arial"/>
                <w:bCs/>
                <w:sz w:val="16"/>
                <w:szCs w:val="16"/>
              </w:rPr>
              <w:t>dal</w:t>
            </w:r>
            <w:r>
              <w:rPr>
                <w:rFonts w:cs="Arial"/>
                <w:bCs/>
                <w:sz w:val="16"/>
                <w:szCs w:val="16"/>
              </w:rPr>
              <w:t xml:space="preserve"> bilancio pluriennale – non comporta maggiori spese. </w:t>
            </w:r>
          </w:p>
          <w:p w14:paraId="3203281E" w14:textId="77777777" w:rsidR="00197F9B" w:rsidRDefault="00197F9B" w:rsidP="00841F2A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</w:p>
          <w:p w14:paraId="7E4B6DC6" w14:textId="50CD5517" w:rsidR="00171069" w:rsidRPr="00C31F68" w:rsidRDefault="00171069" w:rsidP="00841F2A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</w:p>
        </w:tc>
      </w:tr>
    </w:tbl>
    <w:p w14:paraId="76F54B55" w14:textId="3B5802AD" w:rsidR="00171069" w:rsidRDefault="00171069" w:rsidP="00171069">
      <w:pPr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14:paraId="719AB3DF" w14:textId="0994903A" w:rsidR="00171069" w:rsidRPr="002E021D" w:rsidRDefault="00171069" w:rsidP="00171069">
      <w:pPr>
        <w:autoSpaceDE w:val="0"/>
        <w:autoSpaceDN w:val="0"/>
        <w:adjustRightInd w:val="0"/>
        <w:ind w:left="0"/>
        <w:rPr>
          <w:rFonts w:cs="Arial"/>
          <w:color w:val="010005"/>
          <w:sz w:val="16"/>
          <w:szCs w:val="16"/>
        </w:rPr>
      </w:pPr>
      <w:r>
        <w:rPr>
          <w:rFonts w:cs="Arial"/>
          <w:color w:val="010005"/>
          <w:sz w:val="16"/>
          <w:szCs w:val="16"/>
        </w:rPr>
        <w:t>Anno 202</w:t>
      </w:r>
      <w:r w:rsidR="006844F3">
        <w:rPr>
          <w:rFonts w:cs="Arial"/>
          <w:color w:val="010005"/>
          <w:sz w:val="16"/>
          <w:szCs w:val="16"/>
        </w:rPr>
        <w:t>5</w:t>
      </w:r>
      <w:r>
        <w:rPr>
          <w:rFonts w:cs="Arial"/>
          <w:color w:val="010005"/>
          <w:sz w:val="16"/>
          <w:szCs w:val="16"/>
        </w:rPr>
        <w:tab/>
      </w:r>
      <w:r w:rsidRPr="002E021D">
        <w:rPr>
          <w:rFonts w:cs="Arial"/>
          <w:color w:val="010005"/>
          <w:sz w:val="16"/>
          <w:szCs w:val="16"/>
        </w:rPr>
        <w:t>Non sono previste assunzioni</w:t>
      </w:r>
    </w:p>
    <w:p w14:paraId="1E4FAC89" w14:textId="56F36361" w:rsidR="00171069" w:rsidRDefault="00171069" w:rsidP="00171069">
      <w:pPr>
        <w:autoSpaceDE w:val="0"/>
        <w:autoSpaceDN w:val="0"/>
        <w:adjustRightInd w:val="0"/>
        <w:ind w:left="0"/>
        <w:rPr>
          <w:rFonts w:cs="Arial"/>
          <w:color w:val="010005"/>
          <w:sz w:val="16"/>
          <w:szCs w:val="16"/>
        </w:rPr>
      </w:pPr>
    </w:p>
    <w:p w14:paraId="55E1CE93" w14:textId="422476FF" w:rsidR="00171069" w:rsidRPr="002E021D" w:rsidRDefault="00171069" w:rsidP="00171069">
      <w:pPr>
        <w:autoSpaceDE w:val="0"/>
        <w:autoSpaceDN w:val="0"/>
        <w:adjustRightInd w:val="0"/>
        <w:ind w:left="0"/>
        <w:rPr>
          <w:rFonts w:cs="Arial"/>
          <w:color w:val="010005"/>
          <w:sz w:val="16"/>
          <w:szCs w:val="16"/>
        </w:rPr>
      </w:pPr>
      <w:r>
        <w:rPr>
          <w:rFonts w:cs="Arial"/>
          <w:color w:val="010005"/>
          <w:sz w:val="16"/>
          <w:szCs w:val="16"/>
        </w:rPr>
        <w:t>Anno 202</w:t>
      </w:r>
      <w:r w:rsidR="006844F3">
        <w:rPr>
          <w:rFonts w:cs="Arial"/>
          <w:color w:val="010005"/>
          <w:sz w:val="16"/>
          <w:szCs w:val="16"/>
        </w:rPr>
        <w:t>6</w:t>
      </w:r>
      <w:r>
        <w:rPr>
          <w:rFonts w:cs="Arial"/>
          <w:color w:val="010005"/>
          <w:sz w:val="16"/>
          <w:szCs w:val="16"/>
        </w:rPr>
        <w:tab/>
      </w:r>
      <w:r w:rsidRPr="002E021D">
        <w:rPr>
          <w:rFonts w:cs="Arial"/>
          <w:color w:val="010005"/>
          <w:sz w:val="16"/>
          <w:szCs w:val="16"/>
        </w:rPr>
        <w:t>Non sono previste assunzioni</w:t>
      </w:r>
    </w:p>
    <w:p w14:paraId="52385355" w14:textId="77777777" w:rsidR="00171069" w:rsidRPr="002E021D" w:rsidRDefault="00171069" w:rsidP="00171069">
      <w:pPr>
        <w:autoSpaceDE w:val="0"/>
        <w:autoSpaceDN w:val="0"/>
        <w:adjustRightInd w:val="0"/>
        <w:ind w:left="0"/>
        <w:rPr>
          <w:rFonts w:cs="Arial"/>
          <w:color w:val="010005"/>
          <w:sz w:val="16"/>
          <w:szCs w:val="16"/>
        </w:rPr>
      </w:pPr>
    </w:p>
    <w:p w14:paraId="006119A0" w14:textId="7FFD9794" w:rsidR="004D2CA6" w:rsidRPr="004D2CA6" w:rsidRDefault="004D2CA6" w:rsidP="004D2CA6">
      <w:pPr>
        <w:autoSpaceDE w:val="0"/>
        <w:autoSpaceDN w:val="0"/>
        <w:adjustRightInd w:val="0"/>
        <w:ind w:left="360"/>
        <w:jc w:val="center"/>
        <w:rPr>
          <w:rFonts w:cs="Arial"/>
          <w:b/>
          <w:bCs/>
          <w:color w:val="010005"/>
          <w:sz w:val="24"/>
          <w:szCs w:val="24"/>
        </w:rPr>
      </w:pP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  <w:t>*</w:t>
      </w:r>
      <w:r w:rsidRPr="004D2CA6">
        <w:rPr>
          <w:rFonts w:cs="Arial"/>
          <w:b/>
          <w:bCs/>
          <w:color w:val="010005"/>
          <w:sz w:val="24"/>
          <w:szCs w:val="24"/>
        </w:rPr>
        <w:tab/>
      </w:r>
    </w:p>
    <w:p w14:paraId="0AF629B6" w14:textId="77777777" w:rsidR="004D2CA6" w:rsidRDefault="004D2CA6" w:rsidP="002E021D">
      <w:pPr>
        <w:autoSpaceDE w:val="0"/>
        <w:autoSpaceDN w:val="0"/>
        <w:adjustRightInd w:val="0"/>
        <w:ind w:left="0"/>
        <w:jc w:val="both"/>
        <w:rPr>
          <w:rFonts w:cs="Arial"/>
          <w:b/>
          <w:bCs/>
          <w:color w:val="010005"/>
          <w:sz w:val="24"/>
          <w:szCs w:val="24"/>
        </w:rPr>
      </w:pPr>
    </w:p>
    <w:p w14:paraId="4580D9A0" w14:textId="13DDD4A1" w:rsidR="004D2CA6" w:rsidRPr="00C31F68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 202</w:t>
      </w:r>
      <w:r w:rsidR="006844F3">
        <w:rPr>
          <w:rFonts w:cs="Arial"/>
          <w:b/>
          <w:bCs/>
          <w:color w:val="000004"/>
          <w:sz w:val="16"/>
          <w:szCs w:val="16"/>
        </w:rPr>
        <w:t>4</w:t>
      </w:r>
      <w:r w:rsidR="00B05FCF">
        <w:rPr>
          <w:rFonts w:cs="Arial"/>
          <w:b/>
          <w:bCs/>
          <w:color w:val="000004"/>
          <w:sz w:val="16"/>
          <w:szCs w:val="16"/>
        </w:rPr>
        <w:t xml:space="preserve"> (invariato rispetto al 202</w:t>
      </w:r>
      <w:r w:rsidR="006844F3">
        <w:rPr>
          <w:rFonts w:cs="Arial"/>
          <w:b/>
          <w:bCs/>
          <w:color w:val="000004"/>
          <w:sz w:val="16"/>
          <w:szCs w:val="16"/>
        </w:rPr>
        <w:t>3</w:t>
      </w:r>
      <w:r w:rsidR="00B05FCF">
        <w:rPr>
          <w:rFonts w:cs="Arial"/>
          <w:b/>
          <w:bCs/>
          <w:color w:val="000004"/>
          <w:sz w:val="16"/>
          <w:szCs w:val="16"/>
        </w:rPr>
        <w:t>)</w:t>
      </w:r>
    </w:p>
    <w:p w14:paraId="7B29970E" w14:textId="77777777" w:rsidR="004D2CA6" w:rsidRPr="00C31F68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3006"/>
        <w:gridCol w:w="680"/>
        <w:gridCol w:w="992"/>
      </w:tblGrid>
      <w:tr w:rsidR="004D2CA6" w:rsidRPr="00C31F68" w14:paraId="26A52187" w14:textId="77777777" w:rsidTr="0033017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DC5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3AD4B60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7FD6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70CFFA0C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5B89F3C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2A62F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46C1AAD2" w14:textId="52F95A1B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3150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6D0A861B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47C7AE79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2AC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FCF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2D3D605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294D62" w:rsidRPr="00C31F68" w14:paraId="42F5429E" w14:textId="77777777" w:rsidTr="0033017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B182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29A42A3B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602F8BF5" w14:textId="16968ED7" w:rsidR="00294D62" w:rsidRDefault="00294D62" w:rsidP="00294D62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SERVIZI ALLA PERSONA</w:t>
            </w:r>
          </w:p>
          <w:p w14:paraId="2FF6CFCD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24D6BE00" w14:textId="1B192D98" w:rsidR="00294D62" w:rsidRPr="00C31F68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C2FEF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1F1819AE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D43BF3E" w14:textId="16799FEF" w:rsidR="00294D62" w:rsidRPr="00C31F68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assistente sociale con finanziamenti FSC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6AFF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3E191CCF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0B0CA50A" w14:textId="6472F59B" w:rsidR="00294D62" w:rsidRPr="00C31F68" w:rsidRDefault="00294D62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A5B1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3284ECD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E7F5935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Istruttore direttivo Assistente Sociale</w:t>
            </w:r>
          </w:p>
          <w:p w14:paraId="7F24193E" w14:textId="2D4E12DD" w:rsidR="00294D62" w:rsidRPr="00C31F68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Cat. D – part time 18 ore settimanali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4A99" w14:textId="77777777" w:rsidR="00294D62" w:rsidRPr="00C31F68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21D8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3333B384" w14:textId="77777777" w:rsidR="00294D62" w:rsidRDefault="00294D62" w:rsidP="00D66B4C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5EDF98C9" w14:textId="0A54F9F2" w:rsidR="00294D62" w:rsidRPr="00C31F68" w:rsidRDefault="00294D62" w:rsidP="00294D62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Finanziato da ministero</w:t>
            </w:r>
          </w:p>
        </w:tc>
      </w:tr>
      <w:tr w:rsidR="004D2CA6" w:rsidRPr="00C31F68" w14:paraId="551F1469" w14:textId="77777777" w:rsidTr="00330173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C5F1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80D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A14E310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1E57B06F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5186113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EC12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4408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5AA7CA69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720D005F" w14:textId="475C9232" w:rsidR="004D2CA6" w:rsidRPr="00C31F68" w:rsidRDefault="00294D62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Ingegnere / Architetto -</w:t>
            </w:r>
            <w:r w:rsidR="004D2CA6"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 w:rsidR="004D2CA6">
              <w:rPr>
                <w:rFonts w:cs="Arial"/>
                <w:sz w:val="16"/>
                <w:szCs w:val="16"/>
                <w:lang w:val="en-US"/>
              </w:rPr>
              <w:t>12</w:t>
            </w:r>
            <w:r w:rsidR="004D2CA6" w:rsidRPr="00C31F68">
              <w:rPr>
                <w:rFonts w:cs="Arial"/>
                <w:sz w:val="16"/>
                <w:szCs w:val="16"/>
                <w:lang w:val="en-US"/>
              </w:rPr>
              <w:t xml:space="preserve"> mesi</w:t>
            </w:r>
          </w:p>
          <w:p w14:paraId="77D441BB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A1A4" w14:textId="77777777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CA0C" w14:textId="54D530BD" w:rsidR="004D2CA6" w:rsidRPr="00C31F68" w:rsidRDefault="004D2CA6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4</w:t>
            </w:r>
            <w:r w:rsidR="00330173">
              <w:rPr>
                <w:rFonts w:cs="Arial"/>
                <w:sz w:val="16"/>
                <w:szCs w:val="16"/>
              </w:rPr>
              <w:t>2</w:t>
            </w:r>
            <w:r w:rsidRPr="00C31F68">
              <w:rPr>
                <w:rFonts w:cs="Arial"/>
                <w:sz w:val="16"/>
                <w:szCs w:val="16"/>
              </w:rPr>
              <w:t>.000,00</w:t>
            </w:r>
          </w:p>
        </w:tc>
      </w:tr>
      <w:tr w:rsidR="00330173" w:rsidRPr="00C31F68" w14:paraId="44704B60" w14:textId="77777777" w:rsidTr="004C28D9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806D9" w14:textId="77777777" w:rsidR="00330173" w:rsidRPr="00C31F68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7CEC556A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3AEA8A7F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10F7923D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76CB93B1" w14:textId="52D0025D" w:rsidR="00330173" w:rsidRPr="00C31F68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POLIZIA LOCALE</w:t>
            </w: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095767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6C7A9310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6E70B684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</w:t>
            </w:r>
          </w:p>
          <w:p w14:paraId="05EDD34E" w14:textId="77777777" w:rsidR="00C310B6" w:rsidRDefault="00C310B6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AEDD393" w14:textId="66C27BDF" w:rsidR="00C310B6" w:rsidRPr="00C31F68" w:rsidRDefault="00C310B6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43AF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7C1C5342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0FA4CEC8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  <w:p w14:paraId="7528E8EF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10DAAC5C" w14:textId="352B6088" w:rsidR="00330173" w:rsidRPr="00C31F68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8BF6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82230E3" w14:textId="77777777" w:rsidR="00330173" w:rsidRPr="00C31F68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Agente di polizia locale</w:t>
            </w:r>
          </w:p>
          <w:p w14:paraId="039D6EA3" w14:textId="1A7A37CE" w:rsidR="00330173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 xml:space="preserve">tempo determinato </w:t>
            </w:r>
            <w:r w:rsidRPr="0013545A">
              <w:rPr>
                <w:rFonts w:cs="Arial"/>
                <w:b/>
                <w:bCs/>
                <w:sz w:val="16"/>
                <w:szCs w:val="16"/>
              </w:rPr>
              <w:t>12 mesi</w:t>
            </w:r>
            <w:r>
              <w:rPr>
                <w:rFonts w:cs="Arial"/>
                <w:sz w:val="16"/>
                <w:szCs w:val="16"/>
              </w:rPr>
              <w:t xml:space="preserve"> – 36 ore settimanali</w:t>
            </w:r>
          </w:p>
          <w:p w14:paraId="1EF2E1EE" w14:textId="77777777" w:rsidR="00330173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301305F0" w14:textId="2FD1A757" w:rsidR="00330173" w:rsidRPr="00C31F68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8AB9" w14:textId="77777777" w:rsidR="00330173" w:rsidRPr="00C31F68" w:rsidRDefault="00330173" w:rsidP="0017106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DF3F" w14:textId="77777777" w:rsidR="00330173" w:rsidRPr="00C31F68" w:rsidRDefault="00330173" w:rsidP="0017106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0AC30027" w14:textId="3FC1615B" w:rsidR="00330173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32.000,00</w:t>
            </w:r>
          </w:p>
          <w:p w14:paraId="3BF1C070" w14:textId="33FCF801" w:rsidR="00330173" w:rsidRPr="00C31F68" w:rsidRDefault="00330173" w:rsidP="0017106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330173" w:rsidRPr="00C31F68" w14:paraId="4A3ED2A6" w14:textId="77777777" w:rsidTr="00330173"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8BB8A" w14:textId="77777777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left w:val="single" w:sz="4" w:space="0" w:color="auto"/>
              <w:right w:val="single" w:sz="4" w:space="0" w:color="auto"/>
            </w:tcBorders>
          </w:tcPr>
          <w:p w14:paraId="329E1854" w14:textId="77777777" w:rsidR="00C310B6" w:rsidRDefault="00C310B6" w:rsidP="00C310B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14AC20F2" w14:textId="77777777" w:rsidR="00C310B6" w:rsidRDefault="00C310B6" w:rsidP="00C310B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14FDC719" w14:textId="7618135F" w:rsidR="00C310B6" w:rsidRDefault="00C310B6" w:rsidP="00C310B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</w:t>
            </w:r>
          </w:p>
          <w:p w14:paraId="20CF7613" w14:textId="77777777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81AE" w14:textId="5C231447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2F55" w14:textId="77777777" w:rsidR="00330173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12A1DE12" w14:textId="25AD7AE3" w:rsidR="00330173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Agenti di Polizia locale</w:t>
            </w:r>
          </w:p>
          <w:p w14:paraId="66D12557" w14:textId="5BCAD308" w:rsidR="00330173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tempo determinato 6 mesi - 36 ore settimanali</w:t>
            </w:r>
            <w:r w:rsidR="00CC3DFC">
              <w:rPr>
                <w:rFonts w:cs="Arial"/>
                <w:sz w:val="16"/>
                <w:szCs w:val="16"/>
              </w:rPr>
              <w:t xml:space="preserve"> – totale </w:t>
            </w:r>
            <w:r w:rsidR="00CC3DFC" w:rsidRPr="0013545A">
              <w:rPr>
                <w:rFonts w:cs="Arial"/>
                <w:b/>
                <w:bCs/>
                <w:sz w:val="16"/>
                <w:szCs w:val="16"/>
              </w:rPr>
              <w:t>24 mesi</w:t>
            </w:r>
          </w:p>
          <w:p w14:paraId="3908D4B1" w14:textId="77777777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5408" w14:textId="77777777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868E" w14:textId="3493A7DD" w:rsidR="00330173" w:rsidRPr="00C31F68" w:rsidRDefault="0013545A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</w:t>
            </w:r>
            <w:r w:rsidR="00330173">
              <w:rPr>
                <w:rFonts w:cs="Arial"/>
                <w:sz w:val="16"/>
                <w:szCs w:val="16"/>
              </w:rPr>
              <w:t>.000,00</w:t>
            </w:r>
          </w:p>
        </w:tc>
      </w:tr>
      <w:tr w:rsidR="00330173" w:rsidRPr="00C31F68" w14:paraId="0E310DB8" w14:textId="77777777" w:rsidTr="004C28D9"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6A57" w14:textId="77777777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2457" w14:textId="77777777" w:rsidR="00C310B6" w:rsidRDefault="00C310B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BE9848B" w14:textId="2A789A17" w:rsidR="00330173" w:rsidRPr="00C31F68" w:rsidRDefault="00C310B6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 per settore ambiente (1) e settore finanziario imposta di soggiorno (2)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826B" w14:textId="0600D671" w:rsidR="00330173" w:rsidRDefault="00330173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AF89" w14:textId="77777777" w:rsidR="00330173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1D795C99" w14:textId="1E3493B1" w:rsidR="00330173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Agenti di Polizia locale</w:t>
            </w:r>
          </w:p>
          <w:p w14:paraId="53E21646" w14:textId="060656F6" w:rsidR="00330173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tempo determinato 4 mesi da giugno a settembre - 36 ore settimanali</w:t>
            </w:r>
            <w:r w:rsidR="00CC3DFC">
              <w:rPr>
                <w:rFonts w:cs="Arial"/>
                <w:sz w:val="16"/>
                <w:szCs w:val="16"/>
              </w:rPr>
              <w:t xml:space="preserve"> – totale 12 mesi</w:t>
            </w:r>
          </w:p>
          <w:p w14:paraId="2E2E0602" w14:textId="77777777" w:rsidR="00330173" w:rsidRDefault="00330173" w:rsidP="00330173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4AFA" w14:textId="77777777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20E7" w14:textId="571DD72F" w:rsidR="00330173" w:rsidRPr="00C31F68" w:rsidRDefault="00330173" w:rsidP="00D66B4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32.000,00</w:t>
            </w:r>
          </w:p>
        </w:tc>
      </w:tr>
    </w:tbl>
    <w:p w14:paraId="245EE91F" w14:textId="614EC03F" w:rsidR="004D2CA6" w:rsidRPr="007D638A" w:rsidRDefault="00D32973" w:rsidP="004D2CA6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186.000</w:t>
      </w:r>
      <w:r w:rsidR="00330173">
        <w:rPr>
          <w:rFonts w:asciiTheme="minorHAnsi" w:hAnsiTheme="minorHAnsi" w:cstheme="minorHAnsi"/>
          <w:b/>
        </w:rPr>
        <w:t>,00</w:t>
      </w:r>
    </w:p>
    <w:p w14:paraId="68221018" w14:textId="15BCE4B2" w:rsidR="00C310B6" w:rsidRDefault="00C310B6">
      <w:pPr>
        <w:ind w:left="0"/>
        <w:rPr>
          <w:rFonts w:asciiTheme="minorHAnsi" w:hAnsiTheme="minorHAnsi" w:cstheme="minorHAnsi"/>
          <w:b/>
          <w:bCs/>
          <w:color w:val="010005"/>
        </w:rPr>
      </w:pPr>
      <w:r>
        <w:rPr>
          <w:rFonts w:asciiTheme="minorHAnsi" w:hAnsiTheme="minorHAnsi" w:cstheme="minorHAnsi"/>
          <w:b/>
          <w:bCs/>
          <w:color w:val="010005"/>
        </w:rPr>
        <w:br w:type="page"/>
      </w:r>
    </w:p>
    <w:p w14:paraId="0A9E35CB" w14:textId="77777777" w:rsidR="004D2CA6" w:rsidRPr="007D638A" w:rsidRDefault="004D2CA6" w:rsidP="004D2CA6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3B3FA67B" w14:textId="7A9984A1" w:rsidR="004D2CA6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 202</w:t>
      </w:r>
      <w:r w:rsidR="006844F3">
        <w:rPr>
          <w:rFonts w:cs="Arial"/>
          <w:b/>
          <w:bCs/>
          <w:color w:val="000004"/>
          <w:sz w:val="16"/>
          <w:szCs w:val="16"/>
        </w:rPr>
        <w:t>5</w:t>
      </w:r>
      <w:r w:rsidR="00155373">
        <w:rPr>
          <w:rFonts w:cs="Arial"/>
          <w:b/>
          <w:bCs/>
          <w:color w:val="000004"/>
          <w:sz w:val="16"/>
          <w:szCs w:val="16"/>
        </w:rPr>
        <w:t xml:space="preserve"> (invariato rispetto al 202</w:t>
      </w:r>
      <w:r w:rsidR="006844F3">
        <w:rPr>
          <w:rFonts w:cs="Arial"/>
          <w:b/>
          <w:bCs/>
          <w:color w:val="000004"/>
          <w:sz w:val="16"/>
          <w:szCs w:val="16"/>
        </w:rPr>
        <w:t>3</w:t>
      </w:r>
      <w:r w:rsidR="00155373">
        <w:rPr>
          <w:rFonts w:cs="Arial"/>
          <w:b/>
          <w:bCs/>
          <w:color w:val="000004"/>
          <w:sz w:val="16"/>
          <w:szCs w:val="16"/>
        </w:rPr>
        <w:t>)</w:t>
      </w:r>
    </w:p>
    <w:p w14:paraId="19E8DEED" w14:textId="77777777" w:rsidR="00C310B6" w:rsidRPr="00C31F68" w:rsidRDefault="00C310B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3006"/>
        <w:gridCol w:w="680"/>
        <w:gridCol w:w="992"/>
      </w:tblGrid>
      <w:tr w:rsidR="00C310B6" w:rsidRPr="00C31F68" w14:paraId="1E5886B4" w14:textId="77777777" w:rsidTr="00514BA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B3CDB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DAA7380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DC74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579F17A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D5AF60D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E13C8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4C69CF4D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28954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1D9B1284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612211DE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492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7B017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153B487C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C310B6" w:rsidRPr="00C31F68" w14:paraId="2D9DFAFE" w14:textId="77777777" w:rsidTr="00514BA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7012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07BC43BA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5C7EDA3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SERVIZI ALLA PERSONA</w:t>
            </w:r>
          </w:p>
          <w:p w14:paraId="09871B53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1F2FE55E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130E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50AB3A3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69A4CDB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assistente sociale con finanziamenti FSC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42D5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2EA78D9E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6CF0AEA0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83439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0A8518B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44CE503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Istruttore direttivo Assistente Sociale</w:t>
            </w:r>
          </w:p>
          <w:p w14:paraId="24FA81AE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Cat. D – part time 18 ore settimanali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AA22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9D7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419A94A9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6245DF8C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Finanziato da ministero</w:t>
            </w:r>
          </w:p>
        </w:tc>
      </w:tr>
      <w:tr w:rsidR="00C310B6" w:rsidRPr="00C31F68" w14:paraId="4B94531A" w14:textId="77777777" w:rsidTr="00514BA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A2CA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E1EC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8B6D99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29C6ABA2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5B3410A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F8A6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ADE1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42B065B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043AA9D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Ingegnere / Architetto -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>
              <w:rPr>
                <w:rFonts w:cs="Arial"/>
                <w:sz w:val="16"/>
                <w:szCs w:val="16"/>
                <w:lang w:val="en-US"/>
              </w:rPr>
              <w:t>12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 mesi</w:t>
            </w:r>
          </w:p>
          <w:p w14:paraId="59929C2F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934F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2E8A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42</w:t>
            </w:r>
            <w:r w:rsidRPr="00C31F68">
              <w:rPr>
                <w:rFonts w:cs="Arial"/>
                <w:sz w:val="16"/>
                <w:szCs w:val="16"/>
              </w:rPr>
              <w:t>.000,00</w:t>
            </w:r>
          </w:p>
        </w:tc>
      </w:tr>
      <w:tr w:rsidR="00C310B6" w:rsidRPr="00C31F68" w14:paraId="5BD5EC63" w14:textId="77777777" w:rsidTr="00514BA6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44E6A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3251AF8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02C852A6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5A17540A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BFFE424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POLIZIA LOCALE</w:t>
            </w: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0281F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C700E71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1E6F571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</w:t>
            </w:r>
          </w:p>
          <w:p w14:paraId="2462DB93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F8E62FA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031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5B1B3CFB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3EFF48CB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  <w:p w14:paraId="629864E4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0B63742B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5A56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34D23803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Agente di polizia locale</w:t>
            </w:r>
          </w:p>
          <w:p w14:paraId="7FBB895A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 xml:space="preserve">tempo determinato </w:t>
            </w:r>
            <w:r w:rsidRPr="0013545A">
              <w:rPr>
                <w:rFonts w:cs="Arial"/>
                <w:b/>
                <w:bCs/>
                <w:sz w:val="16"/>
                <w:szCs w:val="16"/>
              </w:rPr>
              <w:t>12 mesi</w:t>
            </w:r>
            <w:r>
              <w:rPr>
                <w:rFonts w:cs="Arial"/>
                <w:sz w:val="16"/>
                <w:szCs w:val="16"/>
              </w:rPr>
              <w:t xml:space="preserve"> – 36 ore settimanali</w:t>
            </w:r>
          </w:p>
          <w:p w14:paraId="58914B3A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8FFC62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07C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6B4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1B0D8B04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32.000,00</w:t>
            </w:r>
          </w:p>
          <w:p w14:paraId="719AD47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C310B6" w:rsidRPr="00C31F68" w14:paraId="6B8C0245" w14:textId="77777777" w:rsidTr="00514BA6"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A8847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left w:val="single" w:sz="4" w:space="0" w:color="auto"/>
              <w:right w:val="single" w:sz="4" w:space="0" w:color="auto"/>
            </w:tcBorders>
          </w:tcPr>
          <w:p w14:paraId="32AADE5D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60217611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EBB53A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</w:t>
            </w:r>
          </w:p>
          <w:p w14:paraId="7385E41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5B3C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0A01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29AD8FE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Agenti di Polizia locale</w:t>
            </w:r>
          </w:p>
          <w:p w14:paraId="0277161F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 xml:space="preserve">tempo determinato 6 mesi - 36 ore settimanali – totale </w:t>
            </w:r>
            <w:r w:rsidRPr="0013545A">
              <w:rPr>
                <w:rFonts w:cs="Arial"/>
                <w:b/>
                <w:bCs/>
                <w:sz w:val="16"/>
                <w:szCs w:val="16"/>
              </w:rPr>
              <w:t>24 mesi</w:t>
            </w:r>
          </w:p>
          <w:p w14:paraId="2D985E62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952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781E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64.000,00</w:t>
            </w:r>
          </w:p>
        </w:tc>
      </w:tr>
      <w:tr w:rsidR="00C310B6" w:rsidRPr="00C31F68" w14:paraId="332563ED" w14:textId="77777777" w:rsidTr="00514BA6"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F624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C4A1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DCE3092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 per settore ambiente (1) e settore finanziario imposta di soggiorno (2)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5A4E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598B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61932952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Agenti di Polizia locale</w:t>
            </w:r>
          </w:p>
          <w:p w14:paraId="65A52A7E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tempo determinato 4 mesi da giugno a settembre - 36 ore settimanali – totale 12 mesi</w:t>
            </w:r>
          </w:p>
          <w:p w14:paraId="0C5C1FB5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26DD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CA6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32.000,00</w:t>
            </w:r>
          </w:p>
        </w:tc>
      </w:tr>
    </w:tbl>
    <w:p w14:paraId="13E29A1F" w14:textId="77777777" w:rsidR="004D2CA6" w:rsidRPr="00C31F68" w:rsidRDefault="004D2CA6" w:rsidP="004D2CA6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p w14:paraId="7099622D" w14:textId="77777777" w:rsidR="0052097F" w:rsidRPr="00C31F68" w:rsidRDefault="0052097F" w:rsidP="0052097F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p w14:paraId="319A0C81" w14:textId="77777777" w:rsidR="0052097F" w:rsidRPr="007D638A" w:rsidRDefault="0052097F" w:rsidP="0052097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186.000,00</w:t>
      </w:r>
    </w:p>
    <w:p w14:paraId="461629C4" w14:textId="77777777" w:rsidR="004D2CA6" w:rsidRPr="007D638A" w:rsidRDefault="004D2CA6" w:rsidP="004D2CA6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30265FE1" w14:textId="59B1D95E" w:rsidR="004D2CA6" w:rsidRDefault="004D2CA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  <w:r w:rsidRPr="00C31F68">
        <w:rPr>
          <w:rFonts w:cs="Arial"/>
          <w:color w:val="000004"/>
          <w:sz w:val="16"/>
          <w:szCs w:val="16"/>
        </w:rPr>
        <w:t xml:space="preserve">PERSONALE A TEMPO </w:t>
      </w:r>
      <w:r w:rsidRPr="00C31F68">
        <w:rPr>
          <w:rFonts w:cs="Arial"/>
          <w:b/>
          <w:bCs/>
          <w:color w:val="000004"/>
          <w:sz w:val="16"/>
          <w:szCs w:val="16"/>
        </w:rPr>
        <w:t>DETERMINATO 202</w:t>
      </w:r>
      <w:r w:rsidR="006844F3">
        <w:rPr>
          <w:rFonts w:cs="Arial"/>
          <w:b/>
          <w:bCs/>
          <w:color w:val="000004"/>
          <w:sz w:val="16"/>
          <w:szCs w:val="16"/>
        </w:rPr>
        <w:t>6</w:t>
      </w:r>
      <w:r w:rsidR="00155373">
        <w:rPr>
          <w:rFonts w:cs="Arial"/>
          <w:b/>
          <w:bCs/>
          <w:color w:val="000004"/>
          <w:sz w:val="16"/>
          <w:szCs w:val="16"/>
        </w:rPr>
        <w:t xml:space="preserve"> (invariato rispetto al 202</w:t>
      </w:r>
      <w:r w:rsidR="006844F3">
        <w:rPr>
          <w:rFonts w:cs="Arial"/>
          <w:b/>
          <w:bCs/>
          <w:color w:val="000004"/>
          <w:sz w:val="16"/>
          <w:szCs w:val="16"/>
        </w:rPr>
        <w:t>3</w:t>
      </w:r>
      <w:r w:rsidR="00155373">
        <w:rPr>
          <w:rFonts w:cs="Arial"/>
          <w:b/>
          <w:bCs/>
          <w:color w:val="000004"/>
          <w:sz w:val="16"/>
          <w:szCs w:val="16"/>
        </w:rPr>
        <w:t>)</w:t>
      </w:r>
    </w:p>
    <w:p w14:paraId="63ADFD22" w14:textId="77777777" w:rsidR="00C310B6" w:rsidRPr="00C31F68" w:rsidRDefault="00C310B6" w:rsidP="004D2CA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709"/>
        <w:gridCol w:w="3006"/>
        <w:gridCol w:w="680"/>
        <w:gridCol w:w="992"/>
      </w:tblGrid>
      <w:tr w:rsidR="00C310B6" w:rsidRPr="00C31F68" w14:paraId="1E5F3FC0" w14:textId="77777777" w:rsidTr="00514BA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74FC4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83BF5C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AFFARI GENERALI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E2DB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14:paraId="1D1BC64D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D932A2D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5CEA6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3C958907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69966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14:paraId="2B27BF50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Cat. C1 – 12 mesi</w:t>
            </w:r>
          </w:p>
          <w:p w14:paraId="2EE33110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18 ore settimanali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F3D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BF2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4E11DD2F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16.000,00</w:t>
            </w:r>
          </w:p>
        </w:tc>
      </w:tr>
      <w:tr w:rsidR="00C310B6" w:rsidRPr="00C31F68" w14:paraId="54A81A90" w14:textId="77777777" w:rsidTr="00514BA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5CE6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C81CD94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2AB8816E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SERVIZI ALLA PERSONA</w:t>
            </w:r>
          </w:p>
          <w:p w14:paraId="034A2A90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F4F825F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48D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6E7D024D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CCE30C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assistente sociale con finanziamenti FSC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C584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19732B8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725993F6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2DDD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6826DE5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4BED8B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Istruttore direttivo Assistente Sociale</w:t>
            </w:r>
          </w:p>
          <w:p w14:paraId="288C94F6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Cat. D – part time 18 ore settimanali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68DA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319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2EA6134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343E49F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Finanziato da ministero</w:t>
            </w:r>
          </w:p>
        </w:tc>
      </w:tr>
      <w:tr w:rsidR="00C310B6" w:rsidRPr="00C31F68" w14:paraId="12618D66" w14:textId="77777777" w:rsidTr="00514BA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E8FE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C31F68"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A3A9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3F56259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Esigenze straordinarie per funzioni di supporto all’Ufficio Urbanistica</w:t>
            </w:r>
          </w:p>
          <w:p w14:paraId="66ED0C4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EFD451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F412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2E4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3D234E88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 w:rsidRPr="00C31F68">
              <w:rPr>
                <w:rFonts w:cs="Arial"/>
                <w:sz w:val="16"/>
                <w:szCs w:val="16"/>
                <w:lang w:val="en-US"/>
              </w:rPr>
              <w:t>Art. 110 c. 1 TUEL</w:t>
            </w:r>
          </w:p>
          <w:p w14:paraId="0E889119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Ingegnere / Architetto -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Cat. D – </w:t>
            </w:r>
            <w:r>
              <w:rPr>
                <w:rFonts w:cs="Arial"/>
                <w:sz w:val="16"/>
                <w:szCs w:val="16"/>
                <w:lang w:val="en-US"/>
              </w:rPr>
              <w:t>12</w:t>
            </w:r>
            <w:r w:rsidRPr="00C31F68">
              <w:rPr>
                <w:rFonts w:cs="Arial"/>
                <w:sz w:val="16"/>
                <w:szCs w:val="16"/>
                <w:lang w:val="en-US"/>
              </w:rPr>
              <w:t xml:space="preserve"> mesi</w:t>
            </w:r>
          </w:p>
          <w:p w14:paraId="28332FD2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468F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A96C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42</w:t>
            </w:r>
            <w:r w:rsidRPr="00C31F68">
              <w:rPr>
                <w:rFonts w:cs="Arial"/>
                <w:sz w:val="16"/>
                <w:szCs w:val="16"/>
              </w:rPr>
              <w:t>.000,00</w:t>
            </w:r>
          </w:p>
        </w:tc>
      </w:tr>
      <w:tr w:rsidR="00C310B6" w:rsidRPr="00C31F68" w14:paraId="0AA1113B" w14:textId="77777777" w:rsidTr="00514BA6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A2A97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0C0C6F6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3E9D989E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3EF4C9A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  <w:p w14:paraId="4FE8E6DB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POLIZIA LOCALE</w:t>
            </w:r>
            <w:r w:rsidRPr="00C31F68">
              <w:rPr>
                <w:rFonts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ED3B92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C132BFB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568AEACA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</w:t>
            </w:r>
          </w:p>
          <w:p w14:paraId="2A5E2079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78109AAB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94B9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20F847C3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6FE5D369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C31F68">
              <w:rPr>
                <w:rFonts w:cs="Arial"/>
                <w:bCs/>
                <w:sz w:val="16"/>
                <w:szCs w:val="16"/>
              </w:rPr>
              <w:t>1</w:t>
            </w:r>
          </w:p>
          <w:p w14:paraId="5EEC5F99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14:paraId="2D1C658C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741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36227417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Agente di polizia locale</w:t>
            </w:r>
          </w:p>
          <w:p w14:paraId="62CC791C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 xml:space="preserve">tempo determinato </w:t>
            </w:r>
            <w:r w:rsidRPr="0013545A">
              <w:rPr>
                <w:rFonts w:cs="Arial"/>
                <w:b/>
                <w:bCs/>
                <w:sz w:val="16"/>
                <w:szCs w:val="16"/>
              </w:rPr>
              <w:t>12 mesi</w:t>
            </w:r>
            <w:r>
              <w:rPr>
                <w:rFonts w:cs="Arial"/>
                <w:sz w:val="16"/>
                <w:szCs w:val="16"/>
              </w:rPr>
              <w:t xml:space="preserve"> – 36 ore settimanali</w:t>
            </w:r>
          </w:p>
          <w:p w14:paraId="594F1072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4936C71F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C4B4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226D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14:paraId="1289A52A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32.000,00</w:t>
            </w:r>
          </w:p>
          <w:p w14:paraId="4591EF95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</w:tc>
      </w:tr>
      <w:tr w:rsidR="00C310B6" w:rsidRPr="00C31F68" w14:paraId="6F861526" w14:textId="77777777" w:rsidTr="00514BA6"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EBFB3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left w:val="single" w:sz="4" w:space="0" w:color="auto"/>
              <w:right w:val="single" w:sz="4" w:space="0" w:color="auto"/>
            </w:tcBorders>
          </w:tcPr>
          <w:p w14:paraId="16AD29DF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C2BFC73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0E80703E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</w:t>
            </w:r>
          </w:p>
          <w:p w14:paraId="705EB14B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81FA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5E3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7B1A2A56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Agenti di Polizia locale</w:t>
            </w:r>
          </w:p>
          <w:p w14:paraId="35D71496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 xml:space="preserve">tempo determinato 6 mesi - 36 ore settimanali – totale </w:t>
            </w:r>
            <w:r w:rsidRPr="0013545A">
              <w:rPr>
                <w:rFonts w:cs="Arial"/>
                <w:b/>
                <w:bCs/>
                <w:sz w:val="16"/>
                <w:szCs w:val="16"/>
              </w:rPr>
              <w:t>24 mesi</w:t>
            </w:r>
          </w:p>
          <w:p w14:paraId="173D9556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CBBA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25CFD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64.000,00</w:t>
            </w:r>
          </w:p>
        </w:tc>
      </w:tr>
      <w:tr w:rsidR="00C310B6" w:rsidRPr="00C31F68" w14:paraId="5D4A744F" w14:textId="77777777" w:rsidTr="00514BA6"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3856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F383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14:paraId="2189D23E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Assunzione agenti di polizia locale per settore ambiente (1) e settore finanziario imposta di soggiorno (2)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4C7F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71E9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  <w:p w14:paraId="1AE0E651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Agenti di Polizia locale</w:t>
            </w:r>
          </w:p>
          <w:p w14:paraId="40F06FD7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C31F68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tempo determinato 4 mesi da giugno a settembre - 36 ore settimanali – totale 12 mesi</w:t>
            </w:r>
          </w:p>
          <w:p w14:paraId="62FF70B5" w14:textId="77777777" w:rsidR="00C310B6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  <w:lang w:val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B547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E69B7" w14:textId="77777777" w:rsidR="00C310B6" w:rsidRPr="00C31F68" w:rsidRDefault="00C310B6" w:rsidP="00514BA6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32.000,00</w:t>
            </w:r>
          </w:p>
        </w:tc>
      </w:tr>
    </w:tbl>
    <w:p w14:paraId="4B391793" w14:textId="77777777" w:rsidR="004D2CA6" w:rsidRPr="00C31F68" w:rsidRDefault="004D2CA6" w:rsidP="004D2CA6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p w14:paraId="7DDE8587" w14:textId="77777777" w:rsidR="0052097F" w:rsidRPr="00C31F68" w:rsidRDefault="0052097F" w:rsidP="0052097F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  <w:sz w:val="16"/>
          <w:szCs w:val="16"/>
        </w:rPr>
      </w:pPr>
    </w:p>
    <w:p w14:paraId="3E8FD993" w14:textId="77777777" w:rsidR="0052097F" w:rsidRPr="007D638A" w:rsidRDefault="0052097F" w:rsidP="0052097F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186.000,00</w:t>
      </w:r>
    </w:p>
    <w:p w14:paraId="0F188C70" w14:textId="77777777" w:rsidR="004D2CA6" w:rsidRPr="007D638A" w:rsidRDefault="004D2CA6" w:rsidP="004D2CA6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b/>
        </w:rPr>
      </w:pPr>
    </w:p>
    <w:p w14:paraId="3BD06E58" w14:textId="77777777" w:rsidR="004D2CA6" w:rsidRPr="007D638A" w:rsidRDefault="004D2CA6" w:rsidP="004D2CA6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p w14:paraId="5B4D253C" w14:textId="77777777" w:rsidR="004D2CA6" w:rsidRPr="007D638A" w:rsidRDefault="004D2CA6" w:rsidP="004D2CA6">
      <w:pPr>
        <w:autoSpaceDE w:val="0"/>
        <w:autoSpaceDN w:val="0"/>
        <w:adjustRightInd w:val="0"/>
        <w:ind w:left="0"/>
        <w:jc w:val="center"/>
        <w:rPr>
          <w:rFonts w:asciiTheme="minorHAnsi" w:hAnsiTheme="minorHAnsi" w:cstheme="minorHAnsi"/>
          <w:b/>
          <w:bCs/>
          <w:color w:val="010005"/>
        </w:rPr>
      </w:pPr>
    </w:p>
    <w:sectPr w:rsidR="004D2CA6" w:rsidRPr="007D638A" w:rsidSect="000C07A9">
      <w:headerReference w:type="default" r:id="rId11"/>
      <w:footerReference w:type="even" r:id="rId12"/>
      <w:pgSz w:w="11907" w:h="16839" w:code="1"/>
      <w:pgMar w:top="720" w:right="720" w:bottom="720" w:left="720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89E6F" w14:textId="77777777" w:rsidR="00FD758A" w:rsidRDefault="00FD758A">
      <w:r>
        <w:separator/>
      </w:r>
    </w:p>
  </w:endnote>
  <w:endnote w:type="continuationSeparator" w:id="0">
    <w:p w14:paraId="2C9801F1" w14:textId="77777777" w:rsidR="00FD758A" w:rsidRDefault="00FD7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195C" w14:textId="77777777" w:rsidR="00C850F8" w:rsidRDefault="009646BF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C850F8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850F8">
      <w:rPr>
        <w:rStyle w:val="Numeropagina"/>
      </w:rPr>
      <w:t>0</w:t>
    </w:r>
    <w:r>
      <w:rPr>
        <w:rStyle w:val="Numeropagina"/>
      </w:rPr>
      <w:fldChar w:fldCharType="end"/>
    </w:r>
  </w:p>
  <w:p w14:paraId="2B57B2CB" w14:textId="77777777" w:rsidR="00C850F8" w:rsidRDefault="00C850F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9AFD9" w14:textId="77777777" w:rsidR="00FD758A" w:rsidRDefault="00FD758A">
      <w:r>
        <w:separator/>
      </w:r>
    </w:p>
  </w:footnote>
  <w:footnote w:type="continuationSeparator" w:id="0">
    <w:p w14:paraId="178C474D" w14:textId="77777777" w:rsidR="00FD758A" w:rsidRDefault="00FD7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9067C" w14:textId="1926481E" w:rsidR="00C850F8" w:rsidRDefault="00C850F8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A6C8F88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68AA0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0C02FBC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ADA5D8A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B1C1D5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56B1C4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F0CAB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B40C3E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21C1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F4C37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144B92"/>
    <w:multiLevelType w:val="hybridMultilevel"/>
    <w:tmpl w:val="B15C91C0"/>
    <w:lvl w:ilvl="0" w:tplc="8F8EC44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6904AC"/>
    <w:multiLevelType w:val="hybridMultilevel"/>
    <w:tmpl w:val="8B5A9C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D1D67"/>
    <w:multiLevelType w:val="hybridMultilevel"/>
    <w:tmpl w:val="82F42B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7507F5"/>
    <w:multiLevelType w:val="hybridMultilevel"/>
    <w:tmpl w:val="3C202928"/>
    <w:lvl w:ilvl="0" w:tplc="7E88ABFA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62BBA"/>
    <w:multiLevelType w:val="hybridMultilevel"/>
    <w:tmpl w:val="474212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A1D9C"/>
    <w:multiLevelType w:val="hybridMultilevel"/>
    <w:tmpl w:val="2ED02AEE"/>
    <w:lvl w:ilvl="0" w:tplc="0410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05009705">
    <w:abstractNumId w:val="9"/>
  </w:num>
  <w:num w:numId="2" w16cid:durableId="746270000">
    <w:abstractNumId w:val="7"/>
  </w:num>
  <w:num w:numId="3" w16cid:durableId="150755820">
    <w:abstractNumId w:val="6"/>
  </w:num>
  <w:num w:numId="4" w16cid:durableId="2000619940">
    <w:abstractNumId w:val="5"/>
  </w:num>
  <w:num w:numId="5" w16cid:durableId="178129494">
    <w:abstractNumId w:val="4"/>
  </w:num>
  <w:num w:numId="6" w16cid:durableId="1118137461">
    <w:abstractNumId w:val="8"/>
  </w:num>
  <w:num w:numId="7" w16cid:durableId="1508901655">
    <w:abstractNumId w:val="3"/>
  </w:num>
  <w:num w:numId="8" w16cid:durableId="674655008">
    <w:abstractNumId w:val="2"/>
  </w:num>
  <w:num w:numId="9" w16cid:durableId="1747920097">
    <w:abstractNumId w:val="1"/>
  </w:num>
  <w:num w:numId="10" w16cid:durableId="821386985">
    <w:abstractNumId w:val="0"/>
  </w:num>
  <w:num w:numId="11" w16cid:durableId="12670720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3062881">
    <w:abstractNumId w:val="10"/>
  </w:num>
  <w:num w:numId="13" w16cid:durableId="1538859228">
    <w:abstractNumId w:val="11"/>
  </w:num>
  <w:num w:numId="14" w16cid:durableId="1185905446">
    <w:abstractNumId w:val="12"/>
  </w:num>
  <w:num w:numId="15" w16cid:durableId="524489958">
    <w:abstractNumId w:val="14"/>
  </w:num>
  <w:num w:numId="16" w16cid:durableId="1072629679">
    <w:abstractNumId w:val="15"/>
  </w:num>
  <w:num w:numId="17" w16cid:durableId="29098778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95"/>
  <w:drawingGridVerticalSpacing w:val="136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87F"/>
    <w:rsid w:val="000034B0"/>
    <w:rsid w:val="0001137A"/>
    <w:rsid w:val="0001160C"/>
    <w:rsid w:val="00030758"/>
    <w:rsid w:val="00032806"/>
    <w:rsid w:val="00036C66"/>
    <w:rsid w:val="00041318"/>
    <w:rsid w:val="000525BD"/>
    <w:rsid w:val="00062E9C"/>
    <w:rsid w:val="000722F7"/>
    <w:rsid w:val="000757EF"/>
    <w:rsid w:val="00091719"/>
    <w:rsid w:val="000A0856"/>
    <w:rsid w:val="000A3870"/>
    <w:rsid w:val="000A38C2"/>
    <w:rsid w:val="000A532F"/>
    <w:rsid w:val="000B1A10"/>
    <w:rsid w:val="000C07A9"/>
    <w:rsid w:val="000C3271"/>
    <w:rsid w:val="000D0396"/>
    <w:rsid w:val="000D7266"/>
    <w:rsid w:val="000D7A7E"/>
    <w:rsid w:val="000E6908"/>
    <w:rsid w:val="00122D49"/>
    <w:rsid w:val="00124CC3"/>
    <w:rsid w:val="0013545A"/>
    <w:rsid w:val="00137313"/>
    <w:rsid w:val="00143919"/>
    <w:rsid w:val="00155373"/>
    <w:rsid w:val="001562DE"/>
    <w:rsid w:val="00164B4B"/>
    <w:rsid w:val="00165DCB"/>
    <w:rsid w:val="00171069"/>
    <w:rsid w:val="0017252E"/>
    <w:rsid w:val="00177F60"/>
    <w:rsid w:val="001837D3"/>
    <w:rsid w:val="00185F5B"/>
    <w:rsid w:val="00197F9B"/>
    <w:rsid w:val="001B5614"/>
    <w:rsid w:val="001C467F"/>
    <w:rsid w:val="001D5B2A"/>
    <w:rsid w:val="001D720E"/>
    <w:rsid w:val="001E3BE7"/>
    <w:rsid w:val="001E7724"/>
    <w:rsid w:val="00215CE5"/>
    <w:rsid w:val="002231EA"/>
    <w:rsid w:val="002255CD"/>
    <w:rsid w:val="002348F6"/>
    <w:rsid w:val="00240FE1"/>
    <w:rsid w:val="0027008F"/>
    <w:rsid w:val="002727EB"/>
    <w:rsid w:val="00272F79"/>
    <w:rsid w:val="002737C7"/>
    <w:rsid w:val="00285FB7"/>
    <w:rsid w:val="00294D62"/>
    <w:rsid w:val="002B565A"/>
    <w:rsid w:val="002E021D"/>
    <w:rsid w:val="002E2188"/>
    <w:rsid w:val="0030211A"/>
    <w:rsid w:val="00305D66"/>
    <w:rsid w:val="00326615"/>
    <w:rsid w:val="00330173"/>
    <w:rsid w:val="003356B0"/>
    <w:rsid w:val="003440B0"/>
    <w:rsid w:val="003463C7"/>
    <w:rsid w:val="003560CA"/>
    <w:rsid w:val="00360247"/>
    <w:rsid w:val="00363C38"/>
    <w:rsid w:val="003770DC"/>
    <w:rsid w:val="00391563"/>
    <w:rsid w:val="003B2EA9"/>
    <w:rsid w:val="003C4463"/>
    <w:rsid w:val="003D1A2C"/>
    <w:rsid w:val="003D1E51"/>
    <w:rsid w:val="003D694A"/>
    <w:rsid w:val="003E0304"/>
    <w:rsid w:val="003F267C"/>
    <w:rsid w:val="003F3BC2"/>
    <w:rsid w:val="0041695B"/>
    <w:rsid w:val="0042732F"/>
    <w:rsid w:val="00465ED7"/>
    <w:rsid w:val="0049072F"/>
    <w:rsid w:val="004A681C"/>
    <w:rsid w:val="004B1D8C"/>
    <w:rsid w:val="004C05F5"/>
    <w:rsid w:val="004D2CA6"/>
    <w:rsid w:val="004E011E"/>
    <w:rsid w:val="004E09E8"/>
    <w:rsid w:val="004F1F5F"/>
    <w:rsid w:val="004F70A0"/>
    <w:rsid w:val="005159F6"/>
    <w:rsid w:val="0052097F"/>
    <w:rsid w:val="005332D3"/>
    <w:rsid w:val="005349D8"/>
    <w:rsid w:val="005428FF"/>
    <w:rsid w:val="005468B1"/>
    <w:rsid w:val="00552AE4"/>
    <w:rsid w:val="0056253E"/>
    <w:rsid w:val="005756E8"/>
    <w:rsid w:val="005A20B9"/>
    <w:rsid w:val="005B1000"/>
    <w:rsid w:val="005B1334"/>
    <w:rsid w:val="005C0D70"/>
    <w:rsid w:val="005C11A8"/>
    <w:rsid w:val="005C2680"/>
    <w:rsid w:val="005C5D08"/>
    <w:rsid w:val="005C5F6D"/>
    <w:rsid w:val="005C63B1"/>
    <w:rsid w:val="005D3D83"/>
    <w:rsid w:val="005D7D95"/>
    <w:rsid w:val="005E0064"/>
    <w:rsid w:val="005E05AF"/>
    <w:rsid w:val="005E2E92"/>
    <w:rsid w:val="005F33BE"/>
    <w:rsid w:val="00601A32"/>
    <w:rsid w:val="00602AB8"/>
    <w:rsid w:val="006222CE"/>
    <w:rsid w:val="00632C3A"/>
    <w:rsid w:val="00657473"/>
    <w:rsid w:val="00657D23"/>
    <w:rsid w:val="00671981"/>
    <w:rsid w:val="00671C87"/>
    <w:rsid w:val="006844F3"/>
    <w:rsid w:val="006B5AF6"/>
    <w:rsid w:val="006C70D4"/>
    <w:rsid w:val="006D76E7"/>
    <w:rsid w:val="006E2DDC"/>
    <w:rsid w:val="006E6682"/>
    <w:rsid w:val="006E7F3D"/>
    <w:rsid w:val="006F03B8"/>
    <w:rsid w:val="006F0B53"/>
    <w:rsid w:val="006F2A93"/>
    <w:rsid w:val="00701DE9"/>
    <w:rsid w:val="00704641"/>
    <w:rsid w:val="00742A9F"/>
    <w:rsid w:val="00744FF1"/>
    <w:rsid w:val="00745EB2"/>
    <w:rsid w:val="007635D9"/>
    <w:rsid w:val="0076725C"/>
    <w:rsid w:val="00775EF9"/>
    <w:rsid w:val="00780EAA"/>
    <w:rsid w:val="00783433"/>
    <w:rsid w:val="007877E9"/>
    <w:rsid w:val="00797B12"/>
    <w:rsid w:val="007A64E0"/>
    <w:rsid w:val="007B342A"/>
    <w:rsid w:val="007C3DFC"/>
    <w:rsid w:val="007C4EC4"/>
    <w:rsid w:val="007D638A"/>
    <w:rsid w:val="007E0DDA"/>
    <w:rsid w:val="007E2723"/>
    <w:rsid w:val="007E46AA"/>
    <w:rsid w:val="00803108"/>
    <w:rsid w:val="00806503"/>
    <w:rsid w:val="00861903"/>
    <w:rsid w:val="00865532"/>
    <w:rsid w:val="00867632"/>
    <w:rsid w:val="008721C4"/>
    <w:rsid w:val="00874612"/>
    <w:rsid w:val="008779FB"/>
    <w:rsid w:val="008853E6"/>
    <w:rsid w:val="008866DE"/>
    <w:rsid w:val="00897FE7"/>
    <w:rsid w:val="008D3C9C"/>
    <w:rsid w:val="008E119B"/>
    <w:rsid w:val="008E2D34"/>
    <w:rsid w:val="008E5B4E"/>
    <w:rsid w:val="008E799E"/>
    <w:rsid w:val="008F4FC9"/>
    <w:rsid w:val="009079BF"/>
    <w:rsid w:val="009157CA"/>
    <w:rsid w:val="0092017F"/>
    <w:rsid w:val="00941E9D"/>
    <w:rsid w:val="00946AE0"/>
    <w:rsid w:val="00950E87"/>
    <w:rsid w:val="0095769C"/>
    <w:rsid w:val="00960258"/>
    <w:rsid w:val="009646BF"/>
    <w:rsid w:val="00965B40"/>
    <w:rsid w:val="009678A0"/>
    <w:rsid w:val="00971537"/>
    <w:rsid w:val="0098079F"/>
    <w:rsid w:val="0099070E"/>
    <w:rsid w:val="009952D3"/>
    <w:rsid w:val="009A23D6"/>
    <w:rsid w:val="009A2A72"/>
    <w:rsid w:val="009C0B18"/>
    <w:rsid w:val="009C7968"/>
    <w:rsid w:val="009D507B"/>
    <w:rsid w:val="00A032F1"/>
    <w:rsid w:val="00A0520B"/>
    <w:rsid w:val="00A163D8"/>
    <w:rsid w:val="00A24B9F"/>
    <w:rsid w:val="00A31E5E"/>
    <w:rsid w:val="00A47A23"/>
    <w:rsid w:val="00A5091E"/>
    <w:rsid w:val="00A53228"/>
    <w:rsid w:val="00AB10AC"/>
    <w:rsid w:val="00AC4702"/>
    <w:rsid w:val="00AC7FD3"/>
    <w:rsid w:val="00AD5735"/>
    <w:rsid w:val="00AD648F"/>
    <w:rsid w:val="00AF25C5"/>
    <w:rsid w:val="00AF3EAD"/>
    <w:rsid w:val="00B05CEE"/>
    <w:rsid w:val="00B05FCF"/>
    <w:rsid w:val="00B10DF1"/>
    <w:rsid w:val="00B17CD1"/>
    <w:rsid w:val="00B3706B"/>
    <w:rsid w:val="00B463DA"/>
    <w:rsid w:val="00B64D3C"/>
    <w:rsid w:val="00B6623B"/>
    <w:rsid w:val="00B830AD"/>
    <w:rsid w:val="00B8659B"/>
    <w:rsid w:val="00B957D7"/>
    <w:rsid w:val="00BA5969"/>
    <w:rsid w:val="00BB6529"/>
    <w:rsid w:val="00BD09C5"/>
    <w:rsid w:val="00BE0294"/>
    <w:rsid w:val="00BE2E55"/>
    <w:rsid w:val="00BE4F14"/>
    <w:rsid w:val="00BE6285"/>
    <w:rsid w:val="00BF03A9"/>
    <w:rsid w:val="00BF2D9C"/>
    <w:rsid w:val="00BF6529"/>
    <w:rsid w:val="00C077F6"/>
    <w:rsid w:val="00C079B5"/>
    <w:rsid w:val="00C1196F"/>
    <w:rsid w:val="00C310B6"/>
    <w:rsid w:val="00C31F68"/>
    <w:rsid w:val="00C334D3"/>
    <w:rsid w:val="00C455B8"/>
    <w:rsid w:val="00C46D28"/>
    <w:rsid w:val="00C52C5E"/>
    <w:rsid w:val="00C542BE"/>
    <w:rsid w:val="00C70DF1"/>
    <w:rsid w:val="00C75AFD"/>
    <w:rsid w:val="00C850F8"/>
    <w:rsid w:val="00CA5C4F"/>
    <w:rsid w:val="00CA6E68"/>
    <w:rsid w:val="00CC3DFC"/>
    <w:rsid w:val="00CC7074"/>
    <w:rsid w:val="00CE30E4"/>
    <w:rsid w:val="00CE5332"/>
    <w:rsid w:val="00CE761A"/>
    <w:rsid w:val="00D138E3"/>
    <w:rsid w:val="00D2110D"/>
    <w:rsid w:val="00D31D42"/>
    <w:rsid w:val="00D32973"/>
    <w:rsid w:val="00D336EE"/>
    <w:rsid w:val="00D47459"/>
    <w:rsid w:val="00D56CEF"/>
    <w:rsid w:val="00D6148A"/>
    <w:rsid w:val="00D637DB"/>
    <w:rsid w:val="00D6681D"/>
    <w:rsid w:val="00D7066F"/>
    <w:rsid w:val="00D74D8C"/>
    <w:rsid w:val="00D84489"/>
    <w:rsid w:val="00D90EF4"/>
    <w:rsid w:val="00D93AC1"/>
    <w:rsid w:val="00D96A57"/>
    <w:rsid w:val="00DB0E3E"/>
    <w:rsid w:val="00DE425C"/>
    <w:rsid w:val="00DE45DF"/>
    <w:rsid w:val="00DF0C99"/>
    <w:rsid w:val="00DF4E8E"/>
    <w:rsid w:val="00E05E3F"/>
    <w:rsid w:val="00E0607C"/>
    <w:rsid w:val="00E110D1"/>
    <w:rsid w:val="00E327A4"/>
    <w:rsid w:val="00E36C81"/>
    <w:rsid w:val="00E41609"/>
    <w:rsid w:val="00E42D57"/>
    <w:rsid w:val="00E4650D"/>
    <w:rsid w:val="00E510D0"/>
    <w:rsid w:val="00E652B9"/>
    <w:rsid w:val="00E67DEA"/>
    <w:rsid w:val="00E71208"/>
    <w:rsid w:val="00E72D6A"/>
    <w:rsid w:val="00E81046"/>
    <w:rsid w:val="00E97DAE"/>
    <w:rsid w:val="00EA3A80"/>
    <w:rsid w:val="00EA44E2"/>
    <w:rsid w:val="00EA6A6E"/>
    <w:rsid w:val="00EB6163"/>
    <w:rsid w:val="00ED1DDA"/>
    <w:rsid w:val="00ED2078"/>
    <w:rsid w:val="00EF48AE"/>
    <w:rsid w:val="00F021A8"/>
    <w:rsid w:val="00F02E7E"/>
    <w:rsid w:val="00F2493E"/>
    <w:rsid w:val="00F251B5"/>
    <w:rsid w:val="00F25565"/>
    <w:rsid w:val="00F25A96"/>
    <w:rsid w:val="00F27855"/>
    <w:rsid w:val="00F52F46"/>
    <w:rsid w:val="00F57003"/>
    <w:rsid w:val="00F6075D"/>
    <w:rsid w:val="00F62AFC"/>
    <w:rsid w:val="00F76BD8"/>
    <w:rsid w:val="00F87E45"/>
    <w:rsid w:val="00F93BBA"/>
    <w:rsid w:val="00F97771"/>
    <w:rsid w:val="00FC7A15"/>
    <w:rsid w:val="00FD177D"/>
    <w:rsid w:val="00FD758A"/>
    <w:rsid w:val="00FE187F"/>
    <w:rsid w:val="00FE20CC"/>
    <w:rsid w:val="00FE388C"/>
    <w:rsid w:val="00FE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451568"/>
  <w15:docId w15:val="{8BDA3072-AA10-403A-B05A-148AF661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E46AA"/>
    <w:pPr>
      <w:ind w:left="835"/>
    </w:pPr>
    <w:rPr>
      <w:rFonts w:ascii="Arial" w:hAnsi="Arial"/>
      <w:spacing w:val="-5"/>
      <w:lang w:eastAsia="en-US"/>
    </w:rPr>
  </w:style>
  <w:style w:type="paragraph" w:styleId="Titolo1">
    <w:name w:val="heading 1"/>
    <w:basedOn w:val="Normale"/>
    <w:next w:val="Corpotesto"/>
    <w:qFormat/>
    <w:rsid w:val="002727EB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Titolo2">
    <w:name w:val="heading 2"/>
    <w:basedOn w:val="Normale"/>
    <w:next w:val="Corpotesto"/>
    <w:qFormat/>
    <w:rsid w:val="002727EB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Titolo3">
    <w:name w:val="heading 3"/>
    <w:basedOn w:val="Normale"/>
    <w:next w:val="Corpotesto"/>
    <w:qFormat/>
    <w:rsid w:val="002727EB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Titolo4">
    <w:name w:val="heading 4"/>
    <w:basedOn w:val="Normale"/>
    <w:next w:val="Corpotesto"/>
    <w:qFormat/>
    <w:rsid w:val="002727EB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Titolo5">
    <w:name w:val="heading 5"/>
    <w:basedOn w:val="Normale"/>
    <w:next w:val="Corpotesto"/>
    <w:qFormat/>
    <w:rsid w:val="002727EB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paragraph" w:styleId="Titolo6">
    <w:name w:val="heading 6"/>
    <w:basedOn w:val="Normale"/>
    <w:next w:val="Normale"/>
    <w:qFormat/>
    <w:rsid w:val="002727E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2727EB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2727EB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2727EB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2727EB"/>
    <w:pPr>
      <w:spacing w:after="220" w:line="180" w:lineRule="atLeast"/>
      <w:jc w:val="both"/>
    </w:pPr>
  </w:style>
  <w:style w:type="character" w:customStyle="1" w:styleId="Caselladicontrollo">
    <w:name w:val="Casella di controllo"/>
    <w:rsid w:val="002727EB"/>
    <w:rPr>
      <w:rFonts w:ascii="Times New Roman" w:hAnsi="Times New Roman"/>
      <w:sz w:val="22"/>
      <w:lang w:bidi="ar-SA"/>
    </w:rPr>
  </w:style>
  <w:style w:type="paragraph" w:customStyle="1" w:styleId="Nomesociet">
    <w:name w:val="Nome società"/>
    <w:basedOn w:val="Normale"/>
    <w:rsid w:val="002727EB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Etichettadocumento">
    <w:name w:val="Etichetta documento"/>
    <w:basedOn w:val="Normale"/>
    <w:rsid w:val="002727EB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character" w:styleId="Enfasicorsivo">
    <w:name w:val="Emphasis"/>
    <w:qFormat/>
    <w:rsid w:val="002727EB"/>
    <w:rPr>
      <w:rFonts w:ascii="Arial Black" w:hAnsi="Arial Black"/>
      <w:sz w:val="18"/>
      <w:lang w:bidi="ar-SA"/>
    </w:rPr>
  </w:style>
  <w:style w:type="paragraph" w:customStyle="1" w:styleId="BaseIntestazione">
    <w:name w:val="Base Intestazione"/>
    <w:basedOn w:val="Corpotesto"/>
    <w:rsid w:val="002727EB"/>
    <w:pPr>
      <w:keepLines/>
      <w:tabs>
        <w:tab w:val="center" w:pos="4320"/>
        <w:tab w:val="right" w:pos="8640"/>
      </w:tabs>
      <w:spacing w:after="0"/>
    </w:pPr>
  </w:style>
  <w:style w:type="paragraph" w:styleId="Pidipagina">
    <w:name w:val="footer"/>
    <w:basedOn w:val="BaseIntestazione"/>
    <w:rsid w:val="002727EB"/>
    <w:pPr>
      <w:spacing w:before="600"/>
    </w:pPr>
    <w:rPr>
      <w:sz w:val="18"/>
    </w:rPr>
  </w:style>
  <w:style w:type="paragraph" w:styleId="Intestazione">
    <w:name w:val="header"/>
    <w:basedOn w:val="BaseIntestazione"/>
    <w:rsid w:val="002727EB"/>
    <w:pPr>
      <w:spacing w:after="600"/>
    </w:pPr>
  </w:style>
  <w:style w:type="paragraph" w:customStyle="1" w:styleId="BaseTitolo">
    <w:name w:val="Base Titolo"/>
    <w:basedOn w:val="Corpotesto"/>
    <w:next w:val="Corpotesto"/>
    <w:rsid w:val="002727EB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Intestazionemessaggio">
    <w:name w:val="Message Header"/>
    <w:basedOn w:val="Corpotesto"/>
    <w:rsid w:val="002727EB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Primaintestazionemessaggio">
    <w:name w:val="Prima intestazione messaggio"/>
    <w:basedOn w:val="Intestazionemessaggio"/>
    <w:next w:val="Intestazionemessaggio"/>
    <w:rsid w:val="002727EB"/>
  </w:style>
  <w:style w:type="character" w:customStyle="1" w:styleId="Etichettaintestazionemessaggio">
    <w:name w:val="Etichetta intestazione messaggio"/>
    <w:rsid w:val="002727EB"/>
    <w:rPr>
      <w:rFonts w:ascii="Arial Black" w:hAnsi="Arial Black"/>
      <w:sz w:val="18"/>
      <w:lang w:bidi="ar-SA"/>
    </w:rPr>
  </w:style>
  <w:style w:type="paragraph" w:customStyle="1" w:styleId="Ultimaintestazionemessaggio">
    <w:name w:val="Ultima intestazione messaggio"/>
    <w:basedOn w:val="Intestazionemessaggio"/>
    <w:next w:val="Corpotesto"/>
    <w:rsid w:val="002727EB"/>
    <w:pPr>
      <w:pBdr>
        <w:bottom w:val="single" w:sz="6" w:space="19" w:color="auto"/>
        <w:between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675"/>
      </w:tabs>
      <w:spacing w:before="120" w:after="120"/>
      <w:ind w:left="835" w:firstLine="0"/>
    </w:pPr>
  </w:style>
  <w:style w:type="paragraph" w:styleId="Rientronormale">
    <w:name w:val="Normal Indent"/>
    <w:basedOn w:val="Normale"/>
    <w:rsid w:val="002727EB"/>
    <w:pPr>
      <w:ind w:left="1555"/>
    </w:pPr>
  </w:style>
  <w:style w:type="character" w:styleId="Numeropagina">
    <w:name w:val="page number"/>
    <w:rsid w:val="002727EB"/>
    <w:rPr>
      <w:sz w:val="18"/>
      <w:lang w:bidi="ar-SA"/>
    </w:rPr>
  </w:style>
  <w:style w:type="paragraph" w:customStyle="1" w:styleId="Mittente">
    <w:name w:val="Mittente"/>
    <w:basedOn w:val="Normale"/>
    <w:rsid w:val="002727EB"/>
    <w:pPr>
      <w:keepLines/>
      <w:spacing w:line="200" w:lineRule="atLeast"/>
      <w:ind w:left="0"/>
    </w:pPr>
    <w:rPr>
      <w:spacing w:val="-2"/>
      <w:sz w:val="16"/>
    </w:rPr>
  </w:style>
  <w:style w:type="paragraph" w:customStyle="1" w:styleId="Firmanome">
    <w:name w:val="Firma nome"/>
    <w:basedOn w:val="Normale"/>
    <w:next w:val="Normale"/>
    <w:rsid w:val="002727EB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Carpredefinitoparagrafo"/>
    <w:rsid w:val="002727EB"/>
    <w:rPr>
      <w:rFonts w:ascii="Arial Black" w:hAnsi="Arial Black"/>
      <w:color w:val="FFFFFF"/>
      <w:spacing w:val="-10"/>
      <w:position w:val="0"/>
      <w:sz w:val="19"/>
      <w:bdr w:val="none" w:sz="0" w:space="0" w:color="auto"/>
      <w:shd w:val="solid" w:color="auto" w:fill="auto"/>
    </w:rPr>
  </w:style>
  <w:style w:type="paragraph" w:styleId="Elenco">
    <w:name w:val="List"/>
    <w:basedOn w:val="Normale"/>
    <w:rsid w:val="002727EB"/>
    <w:pPr>
      <w:ind w:left="1195" w:hanging="360"/>
    </w:pPr>
  </w:style>
  <w:style w:type="paragraph" w:styleId="Elenco2">
    <w:name w:val="List 2"/>
    <w:basedOn w:val="Normale"/>
    <w:rsid w:val="002727EB"/>
    <w:pPr>
      <w:ind w:left="1555" w:hanging="360"/>
    </w:pPr>
  </w:style>
  <w:style w:type="paragraph" w:styleId="Elenco3">
    <w:name w:val="List 3"/>
    <w:basedOn w:val="Normale"/>
    <w:rsid w:val="002727EB"/>
    <w:pPr>
      <w:ind w:left="1915" w:hanging="360"/>
    </w:pPr>
  </w:style>
  <w:style w:type="paragraph" w:styleId="Elenco4">
    <w:name w:val="List 4"/>
    <w:basedOn w:val="Normale"/>
    <w:rsid w:val="002727EB"/>
    <w:pPr>
      <w:ind w:left="2275" w:hanging="360"/>
    </w:pPr>
  </w:style>
  <w:style w:type="paragraph" w:styleId="Elenco5">
    <w:name w:val="List 5"/>
    <w:basedOn w:val="Normale"/>
    <w:rsid w:val="002727EB"/>
    <w:pPr>
      <w:ind w:left="2635" w:hanging="360"/>
    </w:pPr>
  </w:style>
  <w:style w:type="paragraph" w:styleId="Puntoelenco">
    <w:name w:val="List Bullet"/>
    <w:basedOn w:val="Normale"/>
    <w:autoRedefine/>
    <w:rsid w:val="002727EB"/>
    <w:pPr>
      <w:numPr>
        <w:numId w:val="1"/>
      </w:numPr>
      <w:ind w:left="1195"/>
    </w:pPr>
  </w:style>
  <w:style w:type="paragraph" w:styleId="Puntoelenco2">
    <w:name w:val="List Bullet 2"/>
    <w:basedOn w:val="Normale"/>
    <w:autoRedefine/>
    <w:rsid w:val="002727EB"/>
    <w:pPr>
      <w:numPr>
        <w:numId w:val="2"/>
      </w:numPr>
      <w:ind w:left="1555"/>
    </w:pPr>
  </w:style>
  <w:style w:type="paragraph" w:styleId="Puntoelenco3">
    <w:name w:val="List Bullet 3"/>
    <w:basedOn w:val="Normale"/>
    <w:autoRedefine/>
    <w:rsid w:val="002727EB"/>
    <w:pPr>
      <w:numPr>
        <w:numId w:val="3"/>
      </w:numPr>
      <w:ind w:left="1915"/>
    </w:pPr>
  </w:style>
  <w:style w:type="paragraph" w:styleId="Puntoelenco4">
    <w:name w:val="List Bullet 4"/>
    <w:basedOn w:val="Normale"/>
    <w:autoRedefine/>
    <w:rsid w:val="002727EB"/>
    <w:pPr>
      <w:numPr>
        <w:numId w:val="4"/>
      </w:numPr>
      <w:ind w:left="2275"/>
    </w:pPr>
  </w:style>
  <w:style w:type="paragraph" w:styleId="Puntoelenco5">
    <w:name w:val="List Bullet 5"/>
    <w:basedOn w:val="Normale"/>
    <w:autoRedefine/>
    <w:rsid w:val="002727EB"/>
    <w:pPr>
      <w:numPr>
        <w:numId w:val="5"/>
      </w:numPr>
      <w:ind w:left="2635"/>
    </w:pPr>
  </w:style>
  <w:style w:type="paragraph" w:styleId="Elencocontinua">
    <w:name w:val="List Continue"/>
    <w:basedOn w:val="Normale"/>
    <w:rsid w:val="002727EB"/>
    <w:pPr>
      <w:spacing w:after="120"/>
      <w:ind w:left="1195"/>
    </w:pPr>
  </w:style>
  <w:style w:type="paragraph" w:styleId="Elencocontinua2">
    <w:name w:val="List Continue 2"/>
    <w:basedOn w:val="Normale"/>
    <w:rsid w:val="002727EB"/>
    <w:pPr>
      <w:spacing w:after="120"/>
      <w:ind w:left="1555"/>
    </w:pPr>
  </w:style>
  <w:style w:type="paragraph" w:styleId="Elencocontinua3">
    <w:name w:val="List Continue 3"/>
    <w:basedOn w:val="Normale"/>
    <w:rsid w:val="002727EB"/>
    <w:pPr>
      <w:spacing w:after="120"/>
      <w:ind w:left="1915"/>
    </w:pPr>
  </w:style>
  <w:style w:type="paragraph" w:styleId="Elencocontinua4">
    <w:name w:val="List Continue 4"/>
    <w:basedOn w:val="Normale"/>
    <w:rsid w:val="002727EB"/>
    <w:pPr>
      <w:spacing w:after="120"/>
      <w:ind w:left="2275"/>
    </w:pPr>
  </w:style>
  <w:style w:type="paragraph" w:styleId="Elencocontinua5">
    <w:name w:val="List Continue 5"/>
    <w:basedOn w:val="Normale"/>
    <w:rsid w:val="002727EB"/>
    <w:pPr>
      <w:spacing w:after="120"/>
      <w:ind w:left="2635"/>
    </w:pPr>
  </w:style>
  <w:style w:type="paragraph" w:styleId="Numeroelenco">
    <w:name w:val="List Number"/>
    <w:basedOn w:val="Normale"/>
    <w:rsid w:val="002727EB"/>
    <w:pPr>
      <w:numPr>
        <w:numId w:val="6"/>
      </w:numPr>
      <w:ind w:left="1195"/>
    </w:pPr>
  </w:style>
  <w:style w:type="paragraph" w:styleId="Numeroelenco2">
    <w:name w:val="List Number 2"/>
    <w:basedOn w:val="Normale"/>
    <w:rsid w:val="002727EB"/>
    <w:pPr>
      <w:numPr>
        <w:numId w:val="7"/>
      </w:numPr>
      <w:ind w:left="1555"/>
    </w:pPr>
  </w:style>
  <w:style w:type="paragraph" w:styleId="Numeroelenco3">
    <w:name w:val="List Number 3"/>
    <w:basedOn w:val="Normale"/>
    <w:rsid w:val="002727EB"/>
    <w:pPr>
      <w:numPr>
        <w:numId w:val="8"/>
      </w:numPr>
      <w:ind w:left="1915"/>
    </w:pPr>
  </w:style>
  <w:style w:type="paragraph" w:styleId="Numeroelenco4">
    <w:name w:val="List Number 4"/>
    <w:basedOn w:val="Normale"/>
    <w:rsid w:val="002727EB"/>
    <w:pPr>
      <w:numPr>
        <w:numId w:val="9"/>
      </w:numPr>
      <w:ind w:left="2275"/>
    </w:pPr>
  </w:style>
  <w:style w:type="paragraph" w:styleId="Numeroelenco5">
    <w:name w:val="List Number 5"/>
    <w:basedOn w:val="Normale"/>
    <w:rsid w:val="002727EB"/>
    <w:pPr>
      <w:numPr>
        <w:numId w:val="10"/>
      </w:numPr>
      <w:ind w:left="2635"/>
    </w:pPr>
  </w:style>
  <w:style w:type="character" w:styleId="AcronimoHTML">
    <w:name w:val="HTML Acronym"/>
    <w:basedOn w:val="Carpredefinitoparagrafo"/>
    <w:rsid w:val="002727EB"/>
  </w:style>
  <w:style w:type="character" w:styleId="CitazioneHTML">
    <w:name w:val="HTML Cite"/>
    <w:basedOn w:val="Carpredefinitoparagrafo"/>
    <w:rsid w:val="002727EB"/>
    <w:rPr>
      <w:i/>
      <w:iCs/>
    </w:rPr>
  </w:style>
  <w:style w:type="character" w:styleId="CodiceHTML">
    <w:name w:val="HTML Code"/>
    <w:basedOn w:val="Carpredefinitoparagrafo"/>
    <w:rsid w:val="002727EB"/>
    <w:rPr>
      <w:rFonts w:ascii="Courier New" w:hAnsi="Courier New"/>
      <w:sz w:val="20"/>
      <w:szCs w:val="20"/>
    </w:rPr>
  </w:style>
  <w:style w:type="character" w:styleId="Collegamentoipertestuale">
    <w:name w:val="Hyperlink"/>
    <w:basedOn w:val="Carpredefinitoparagrafo"/>
    <w:rsid w:val="002727EB"/>
    <w:rPr>
      <w:color w:val="0000FF"/>
      <w:u w:val="single"/>
    </w:rPr>
  </w:style>
  <w:style w:type="character" w:styleId="Collegamentovisitato">
    <w:name w:val="FollowedHyperlink"/>
    <w:basedOn w:val="Carpredefinitoparagrafo"/>
    <w:rsid w:val="002727EB"/>
    <w:rPr>
      <w:color w:val="800080"/>
      <w:u w:val="single"/>
    </w:rPr>
  </w:style>
  <w:style w:type="paragraph" w:styleId="Corpodeltesto2">
    <w:name w:val="Body Text 2"/>
    <w:basedOn w:val="Normale"/>
    <w:rsid w:val="002727EB"/>
    <w:pPr>
      <w:spacing w:after="120" w:line="480" w:lineRule="auto"/>
    </w:pPr>
  </w:style>
  <w:style w:type="paragraph" w:styleId="Corpodeltesto3">
    <w:name w:val="Body Text 3"/>
    <w:basedOn w:val="Normale"/>
    <w:rsid w:val="002727EB"/>
    <w:pPr>
      <w:spacing w:after="120"/>
    </w:pPr>
    <w:rPr>
      <w:sz w:val="16"/>
      <w:szCs w:val="16"/>
    </w:rPr>
  </w:style>
  <w:style w:type="paragraph" w:styleId="Data">
    <w:name w:val="Date"/>
    <w:basedOn w:val="Normale"/>
    <w:next w:val="Normale"/>
    <w:rsid w:val="002727EB"/>
  </w:style>
  <w:style w:type="character" w:styleId="DefinizioneHTML">
    <w:name w:val="HTML Definition"/>
    <w:basedOn w:val="Carpredefinitoparagrafo"/>
    <w:rsid w:val="002727EB"/>
    <w:rPr>
      <w:i/>
      <w:iCs/>
    </w:rPr>
  </w:style>
  <w:style w:type="paragraph" w:styleId="Didascalia">
    <w:name w:val="caption"/>
    <w:basedOn w:val="Normale"/>
    <w:next w:val="Normale"/>
    <w:qFormat/>
    <w:rsid w:val="002727EB"/>
    <w:pPr>
      <w:spacing w:before="120" w:after="120"/>
    </w:pPr>
    <w:rPr>
      <w:b/>
      <w:bCs/>
    </w:rPr>
  </w:style>
  <w:style w:type="character" w:styleId="Enfasigrassetto">
    <w:name w:val="Strong"/>
    <w:basedOn w:val="Carpredefinitoparagrafo"/>
    <w:qFormat/>
    <w:rsid w:val="002727EB"/>
    <w:rPr>
      <w:b/>
      <w:bCs/>
    </w:rPr>
  </w:style>
  <w:style w:type="character" w:styleId="EsempioHTML">
    <w:name w:val="HTML Sample"/>
    <w:basedOn w:val="Carpredefinitoparagrafo"/>
    <w:rsid w:val="002727EB"/>
    <w:rPr>
      <w:rFonts w:ascii="Courier New" w:hAnsi="Courier New"/>
    </w:rPr>
  </w:style>
  <w:style w:type="paragraph" w:styleId="Firma">
    <w:name w:val="Signature"/>
    <w:basedOn w:val="Normale"/>
    <w:rsid w:val="002727EB"/>
    <w:pPr>
      <w:ind w:left="4252"/>
    </w:pPr>
  </w:style>
  <w:style w:type="paragraph" w:styleId="Firmadipostaelettronica">
    <w:name w:val="E-mail Signature"/>
    <w:basedOn w:val="Normale"/>
    <w:rsid w:val="002727EB"/>
  </w:style>
  <w:style w:type="paragraph" w:styleId="Formuladiapertura">
    <w:name w:val="Salutation"/>
    <w:basedOn w:val="Normale"/>
    <w:next w:val="Normale"/>
    <w:rsid w:val="002727EB"/>
  </w:style>
  <w:style w:type="paragraph" w:styleId="Formuladichiusura">
    <w:name w:val="Closing"/>
    <w:basedOn w:val="Normale"/>
    <w:rsid w:val="002727EB"/>
    <w:pPr>
      <w:ind w:left="4252"/>
    </w:pPr>
  </w:style>
  <w:style w:type="paragraph" w:styleId="Indice1">
    <w:name w:val="index 1"/>
    <w:basedOn w:val="Normale"/>
    <w:next w:val="Normale"/>
    <w:autoRedefine/>
    <w:semiHidden/>
    <w:rsid w:val="002727EB"/>
    <w:pPr>
      <w:ind w:left="200" w:hanging="200"/>
    </w:pPr>
  </w:style>
  <w:style w:type="paragraph" w:styleId="Indice2">
    <w:name w:val="index 2"/>
    <w:basedOn w:val="Normale"/>
    <w:next w:val="Normale"/>
    <w:autoRedefine/>
    <w:semiHidden/>
    <w:rsid w:val="002727EB"/>
    <w:pPr>
      <w:ind w:left="400" w:hanging="200"/>
    </w:pPr>
  </w:style>
  <w:style w:type="paragraph" w:styleId="Indice3">
    <w:name w:val="index 3"/>
    <w:basedOn w:val="Normale"/>
    <w:next w:val="Normale"/>
    <w:autoRedefine/>
    <w:semiHidden/>
    <w:rsid w:val="002727EB"/>
    <w:pPr>
      <w:ind w:left="600" w:hanging="200"/>
    </w:pPr>
  </w:style>
  <w:style w:type="paragraph" w:styleId="Indice4">
    <w:name w:val="index 4"/>
    <w:basedOn w:val="Normale"/>
    <w:next w:val="Normale"/>
    <w:autoRedefine/>
    <w:semiHidden/>
    <w:rsid w:val="002727EB"/>
    <w:pPr>
      <w:ind w:left="800" w:hanging="200"/>
    </w:pPr>
  </w:style>
  <w:style w:type="paragraph" w:styleId="Indice5">
    <w:name w:val="index 5"/>
    <w:basedOn w:val="Normale"/>
    <w:next w:val="Normale"/>
    <w:autoRedefine/>
    <w:semiHidden/>
    <w:rsid w:val="002727EB"/>
    <w:pPr>
      <w:ind w:left="1000" w:hanging="200"/>
    </w:pPr>
  </w:style>
  <w:style w:type="paragraph" w:styleId="Indice6">
    <w:name w:val="index 6"/>
    <w:basedOn w:val="Normale"/>
    <w:next w:val="Normale"/>
    <w:autoRedefine/>
    <w:semiHidden/>
    <w:rsid w:val="002727EB"/>
    <w:pPr>
      <w:ind w:left="1200" w:hanging="200"/>
    </w:pPr>
  </w:style>
  <w:style w:type="paragraph" w:styleId="Indice7">
    <w:name w:val="index 7"/>
    <w:basedOn w:val="Normale"/>
    <w:next w:val="Normale"/>
    <w:autoRedefine/>
    <w:semiHidden/>
    <w:rsid w:val="002727EB"/>
    <w:pPr>
      <w:ind w:left="1400" w:hanging="200"/>
    </w:pPr>
  </w:style>
  <w:style w:type="paragraph" w:styleId="Indice8">
    <w:name w:val="index 8"/>
    <w:basedOn w:val="Normale"/>
    <w:next w:val="Normale"/>
    <w:autoRedefine/>
    <w:semiHidden/>
    <w:rsid w:val="002727EB"/>
    <w:pPr>
      <w:ind w:left="1600" w:hanging="200"/>
    </w:pPr>
  </w:style>
  <w:style w:type="paragraph" w:styleId="Indice9">
    <w:name w:val="index 9"/>
    <w:basedOn w:val="Normale"/>
    <w:next w:val="Normale"/>
    <w:autoRedefine/>
    <w:semiHidden/>
    <w:rsid w:val="002727EB"/>
    <w:pPr>
      <w:ind w:left="1800" w:hanging="200"/>
    </w:pPr>
  </w:style>
  <w:style w:type="paragraph" w:styleId="Indicedellefigure">
    <w:name w:val="table of figures"/>
    <w:basedOn w:val="Normale"/>
    <w:next w:val="Normale"/>
    <w:semiHidden/>
    <w:rsid w:val="002727EB"/>
    <w:pPr>
      <w:ind w:left="400" w:hanging="400"/>
    </w:pPr>
  </w:style>
  <w:style w:type="paragraph" w:styleId="Indicefonti">
    <w:name w:val="table of authorities"/>
    <w:basedOn w:val="Normale"/>
    <w:next w:val="Normale"/>
    <w:semiHidden/>
    <w:rsid w:val="002727EB"/>
    <w:pPr>
      <w:ind w:left="200" w:hanging="200"/>
    </w:pPr>
  </w:style>
  <w:style w:type="paragraph" w:styleId="Indirizzodestinatario">
    <w:name w:val="envelope address"/>
    <w:basedOn w:val="Normale"/>
    <w:rsid w:val="002727EB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IndirizzoHTML">
    <w:name w:val="HTML Address"/>
    <w:basedOn w:val="Normale"/>
    <w:rsid w:val="002727EB"/>
    <w:rPr>
      <w:i/>
      <w:iCs/>
    </w:rPr>
  </w:style>
  <w:style w:type="paragraph" w:styleId="Indirizzomittente">
    <w:name w:val="envelope return"/>
    <w:basedOn w:val="Normale"/>
    <w:rsid w:val="002727EB"/>
    <w:rPr>
      <w:rFonts w:cs="Arial"/>
    </w:rPr>
  </w:style>
  <w:style w:type="paragraph" w:styleId="Intestazionenota">
    <w:name w:val="Note Heading"/>
    <w:basedOn w:val="Normale"/>
    <w:next w:val="Normale"/>
    <w:rsid w:val="002727EB"/>
  </w:style>
  <w:style w:type="character" w:styleId="MacchinadascrivereHTML">
    <w:name w:val="HTML Typewriter"/>
    <w:basedOn w:val="Carpredefinitoparagrafo"/>
    <w:rsid w:val="002727EB"/>
    <w:rPr>
      <w:rFonts w:ascii="Courier New" w:hAnsi="Courier New"/>
      <w:sz w:val="20"/>
      <w:szCs w:val="20"/>
    </w:rPr>
  </w:style>
  <w:style w:type="paragraph" w:styleId="Mappadocumento">
    <w:name w:val="Document Map"/>
    <w:basedOn w:val="Normale"/>
    <w:semiHidden/>
    <w:rsid w:val="002727EB"/>
    <w:pPr>
      <w:shd w:val="clear" w:color="auto" w:fill="000080"/>
    </w:pPr>
    <w:rPr>
      <w:rFonts w:ascii="Tahoma" w:hAnsi="Tahoma" w:cs="Tahoma"/>
    </w:rPr>
  </w:style>
  <w:style w:type="paragraph" w:styleId="NormaleWeb">
    <w:name w:val="Normal (Web)"/>
    <w:basedOn w:val="Normale"/>
    <w:rsid w:val="002727EB"/>
    <w:rPr>
      <w:rFonts w:ascii="Times New Roman" w:hAnsi="Times New Roman"/>
      <w:sz w:val="24"/>
      <w:szCs w:val="24"/>
    </w:rPr>
  </w:style>
  <w:style w:type="character" w:styleId="Numeroriga">
    <w:name w:val="line number"/>
    <w:basedOn w:val="Carpredefinitoparagrafo"/>
    <w:rsid w:val="002727EB"/>
  </w:style>
  <w:style w:type="paragraph" w:styleId="PreformattatoHTML">
    <w:name w:val="HTML Preformatted"/>
    <w:basedOn w:val="Normale"/>
    <w:rsid w:val="002727EB"/>
    <w:rPr>
      <w:rFonts w:ascii="Courier New" w:hAnsi="Courier New" w:cs="Courier New"/>
    </w:rPr>
  </w:style>
  <w:style w:type="paragraph" w:styleId="Primorientrocorpodeltesto">
    <w:name w:val="Body Text First Indent"/>
    <w:basedOn w:val="Corpotesto"/>
    <w:rsid w:val="002727EB"/>
    <w:pPr>
      <w:spacing w:after="120" w:line="240" w:lineRule="auto"/>
      <w:ind w:firstLine="210"/>
      <w:jc w:val="left"/>
    </w:pPr>
  </w:style>
  <w:style w:type="paragraph" w:styleId="Rientrocorpodeltesto">
    <w:name w:val="Body Text Indent"/>
    <w:basedOn w:val="Normale"/>
    <w:rsid w:val="002727EB"/>
    <w:pPr>
      <w:spacing w:after="120"/>
      <w:ind w:left="283"/>
    </w:pPr>
  </w:style>
  <w:style w:type="paragraph" w:styleId="Primorientrocorpodeltesto2">
    <w:name w:val="Body Text First Indent 2"/>
    <w:basedOn w:val="Rientrocorpodeltesto"/>
    <w:rsid w:val="002727EB"/>
    <w:pPr>
      <w:ind w:firstLine="210"/>
    </w:pPr>
  </w:style>
  <w:style w:type="paragraph" w:styleId="Rientrocorpodeltesto2">
    <w:name w:val="Body Text Indent 2"/>
    <w:basedOn w:val="Normale"/>
    <w:rsid w:val="002727EB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rsid w:val="002727EB"/>
    <w:pPr>
      <w:spacing w:after="120"/>
      <w:ind w:left="283"/>
    </w:pPr>
    <w:rPr>
      <w:sz w:val="16"/>
      <w:szCs w:val="16"/>
    </w:rPr>
  </w:style>
  <w:style w:type="character" w:styleId="Rimandocommento">
    <w:name w:val="annotation reference"/>
    <w:basedOn w:val="Carpredefinitoparagrafo"/>
    <w:semiHidden/>
    <w:rsid w:val="002727EB"/>
    <w:rPr>
      <w:sz w:val="16"/>
      <w:szCs w:val="16"/>
    </w:rPr>
  </w:style>
  <w:style w:type="character" w:styleId="Rimandonotaapidipagina">
    <w:name w:val="footnote reference"/>
    <w:basedOn w:val="Carpredefinitoparagrafo"/>
    <w:semiHidden/>
    <w:rsid w:val="002727EB"/>
    <w:rPr>
      <w:vertAlign w:val="superscript"/>
    </w:rPr>
  </w:style>
  <w:style w:type="character" w:styleId="Rimandonotadichiusura">
    <w:name w:val="endnote reference"/>
    <w:basedOn w:val="Carpredefinitoparagrafo"/>
    <w:semiHidden/>
    <w:rsid w:val="002727EB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2727EB"/>
    <w:pPr>
      <w:ind w:left="0"/>
    </w:pPr>
  </w:style>
  <w:style w:type="paragraph" w:styleId="Sommario2">
    <w:name w:val="toc 2"/>
    <w:basedOn w:val="Normale"/>
    <w:next w:val="Normale"/>
    <w:autoRedefine/>
    <w:semiHidden/>
    <w:rsid w:val="002727EB"/>
    <w:pPr>
      <w:ind w:left="200"/>
    </w:pPr>
  </w:style>
  <w:style w:type="paragraph" w:styleId="Sommario3">
    <w:name w:val="toc 3"/>
    <w:basedOn w:val="Normale"/>
    <w:next w:val="Normale"/>
    <w:autoRedefine/>
    <w:semiHidden/>
    <w:rsid w:val="002727EB"/>
    <w:pPr>
      <w:ind w:left="400"/>
    </w:pPr>
  </w:style>
  <w:style w:type="paragraph" w:styleId="Sommario4">
    <w:name w:val="toc 4"/>
    <w:basedOn w:val="Normale"/>
    <w:next w:val="Normale"/>
    <w:autoRedefine/>
    <w:semiHidden/>
    <w:rsid w:val="002727EB"/>
    <w:pPr>
      <w:ind w:left="600"/>
    </w:pPr>
  </w:style>
  <w:style w:type="paragraph" w:styleId="Sommario5">
    <w:name w:val="toc 5"/>
    <w:basedOn w:val="Normale"/>
    <w:next w:val="Normale"/>
    <w:autoRedefine/>
    <w:semiHidden/>
    <w:rsid w:val="002727EB"/>
    <w:pPr>
      <w:ind w:left="800"/>
    </w:pPr>
  </w:style>
  <w:style w:type="paragraph" w:styleId="Sommario6">
    <w:name w:val="toc 6"/>
    <w:basedOn w:val="Normale"/>
    <w:next w:val="Normale"/>
    <w:autoRedefine/>
    <w:semiHidden/>
    <w:rsid w:val="002727EB"/>
    <w:pPr>
      <w:ind w:left="1000"/>
    </w:pPr>
  </w:style>
  <w:style w:type="paragraph" w:styleId="Sommario7">
    <w:name w:val="toc 7"/>
    <w:basedOn w:val="Normale"/>
    <w:next w:val="Normale"/>
    <w:autoRedefine/>
    <w:semiHidden/>
    <w:rsid w:val="002727EB"/>
    <w:pPr>
      <w:ind w:left="1200"/>
    </w:pPr>
  </w:style>
  <w:style w:type="paragraph" w:styleId="Sommario8">
    <w:name w:val="toc 8"/>
    <w:basedOn w:val="Normale"/>
    <w:next w:val="Normale"/>
    <w:autoRedefine/>
    <w:semiHidden/>
    <w:rsid w:val="002727EB"/>
    <w:pPr>
      <w:ind w:left="1400"/>
    </w:pPr>
  </w:style>
  <w:style w:type="paragraph" w:styleId="Sommario9">
    <w:name w:val="toc 9"/>
    <w:basedOn w:val="Normale"/>
    <w:next w:val="Normale"/>
    <w:autoRedefine/>
    <w:semiHidden/>
    <w:rsid w:val="002727EB"/>
    <w:pPr>
      <w:ind w:left="1600"/>
    </w:pPr>
  </w:style>
  <w:style w:type="paragraph" w:styleId="Sottotitolo">
    <w:name w:val="Subtitle"/>
    <w:basedOn w:val="Normale"/>
    <w:qFormat/>
    <w:rsid w:val="002727EB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TastieraHTML">
    <w:name w:val="HTML Keyboard"/>
    <w:basedOn w:val="Carpredefinitoparagrafo"/>
    <w:rsid w:val="002727EB"/>
    <w:rPr>
      <w:rFonts w:ascii="Courier New" w:hAnsi="Courier New"/>
      <w:sz w:val="20"/>
      <w:szCs w:val="20"/>
    </w:rPr>
  </w:style>
  <w:style w:type="paragraph" w:styleId="Testocommento">
    <w:name w:val="annotation text"/>
    <w:basedOn w:val="Normale"/>
    <w:link w:val="TestocommentoCarattere"/>
    <w:semiHidden/>
    <w:rsid w:val="002727EB"/>
  </w:style>
  <w:style w:type="paragraph" w:styleId="Testodelblocco">
    <w:name w:val="Block Text"/>
    <w:basedOn w:val="Normale"/>
    <w:rsid w:val="002727EB"/>
    <w:pPr>
      <w:spacing w:after="120"/>
      <w:ind w:left="1440" w:right="1440"/>
    </w:pPr>
  </w:style>
  <w:style w:type="paragraph" w:styleId="Testomacro">
    <w:name w:val="macro"/>
    <w:semiHidden/>
    <w:rsid w:val="002727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35"/>
    </w:pPr>
    <w:rPr>
      <w:rFonts w:ascii="Courier New" w:hAnsi="Courier New" w:cs="Courier New"/>
      <w:spacing w:val="-5"/>
      <w:lang w:eastAsia="en-US"/>
    </w:rPr>
  </w:style>
  <w:style w:type="paragraph" w:styleId="Testonormale">
    <w:name w:val="Plain Text"/>
    <w:basedOn w:val="Normale"/>
    <w:rsid w:val="002727EB"/>
    <w:rPr>
      <w:rFonts w:ascii="Courier New" w:hAnsi="Courier New" w:cs="Courier New"/>
    </w:rPr>
  </w:style>
  <w:style w:type="paragraph" w:styleId="Testonotaapidipagina">
    <w:name w:val="footnote text"/>
    <w:basedOn w:val="Normale"/>
    <w:semiHidden/>
    <w:rsid w:val="002727EB"/>
  </w:style>
  <w:style w:type="paragraph" w:styleId="Testonotadichiusura">
    <w:name w:val="endnote text"/>
    <w:basedOn w:val="Normale"/>
    <w:semiHidden/>
    <w:rsid w:val="002727EB"/>
  </w:style>
  <w:style w:type="paragraph" w:styleId="Titolo">
    <w:name w:val="Title"/>
    <w:basedOn w:val="Normale"/>
    <w:qFormat/>
    <w:rsid w:val="002727EB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rsid w:val="002727EB"/>
    <w:rPr>
      <w:rFonts w:cs="Arial"/>
      <w:b/>
      <w:bCs/>
    </w:rPr>
  </w:style>
  <w:style w:type="paragraph" w:styleId="Titoloindicefonti">
    <w:name w:val="toa heading"/>
    <w:basedOn w:val="Normale"/>
    <w:next w:val="Normale"/>
    <w:semiHidden/>
    <w:rsid w:val="002727EB"/>
    <w:pPr>
      <w:spacing w:before="120"/>
    </w:pPr>
    <w:rPr>
      <w:rFonts w:cs="Arial"/>
      <w:b/>
      <w:bCs/>
      <w:sz w:val="24"/>
      <w:szCs w:val="24"/>
    </w:rPr>
  </w:style>
  <w:style w:type="character" w:styleId="VariabileHTML">
    <w:name w:val="HTML Variable"/>
    <w:basedOn w:val="Carpredefinitoparagrafo"/>
    <w:rsid w:val="002727EB"/>
    <w:rPr>
      <w:i/>
      <w:iCs/>
    </w:rPr>
  </w:style>
  <w:style w:type="character" w:customStyle="1" w:styleId="CorpodeltestoCarattere">
    <w:name w:val="Corpo del testo Carattere"/>
    <w:basedOn w:val="Carpredefinitoparagrafo"/>
    <w:rsid w:val="002727EB"/>
    <w:rPr>
      <w:rFonts w:ascii="Arial" w:hAnsi="Arial"/>
      <w:spacing w:val="-5"/>
      <w:lang w:eastAsia="en-US"/>
    </w:rPr>
  </w:style>
  <w:style w:type="paragraph" w:styleId="Testofumetto">
    <w:name w:val="Balloon Text"/>
    <w:basedOn w:val="Normale"/>
    <w:semiHidden/>
    <w:rsid w:val="002727EB"/>
    <w:rPr>
      <w:rFonts w:ascii="Tahoma" w:hAnsi="Tahoma" w:cs="Tahoma"/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8866DE"/>
    <w:rPr>
      <w:b/>
      <w:bCs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8866DE"/>
    <w:rPr>
      <w:rFonts w:ascii="Arial" w:hAnsi="Arial"/>
      <w:spacing w:val="-5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8866DE"/>
    <w:rPr>
      <w:rFonts w:ascii="Arial" w:hAnsi="Arial"/>
      <w:b/>
      <w:bCs/>
      <w:spacing w:val="-5"/>
      <w:lang w:eastAsia="en-US"/>
    </w:rPr>
  </w:style>
  <w:style w:type="paragraph" w:styleId="Paragrafoelenco">
    <w:name w:val="List Paragraph"/>
    <w:basedOn w:val="Normale"/>
    <w:uiPriority w:val="34"/>
    <w:qFormat/>
    <w:rsid w:val="00515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9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Templates\1040\Fax%20profession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150959-BA64-4B77-946C-0918D83C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Fax professionale.dot</Template>
  <TotalTime>55</TotalTime>
  <Pages>2</Pages>
  <Words>591</Words>
  <Characters>3589</Characters>
  <Application>Microsoft Office Word</Application>
  <DocSecurity>0</DocSecurity>
  <PresentationFormat/>
  <Lines>29</Lines>
  <Paragraphs>8</Paragraphs>
  <Slides>0</Slides>
  <Notes>0</Notes>
  <HiddenSlides>0</HiddenSlides>
  <MMClips>0</MMClip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Fax professionale</vt:lpstr>
    </vt:vector>
  </TitlesOfParts>
  <Company>Hewlett-Packard Company</Company>
  <LinksUpToDate>false</LinksUpToDate>
  <CharactersWithSpaces>4172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professionale</dc:title>
  <dc:creator>deianamg</dc:creator>
  <cp:lastModifiedBy>Roberto Oggiano</cp:lastModifiedBy>
  <cp:revision>28</cp:revision>
  <cp:lastPrinted>2022-10-25T10:40:00Z</cp:lastPrinted>
  <dcterms:created xsi:type="dcterms:W3CDTF">2021-06-29T06:52:00Z</dcterms:created>
  <dcterms:modified xsi:type="dcterms:W3CDTF">2023-10-31T09:32:00Z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1040</vt:i4>
  </property>
</Properties>
</file>