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92EEF" w14:textId="77777777" w:rsidR="00EA6A6E" w:rsidRPr="00C31F68" w:rsidRDefault="00EA6A6E" w:rsidP="0076725C">
      <w:pPr>
        <w:autoSpaceDE w:val="0"/>
        <w:autoSpaceDN w:val="0"/>
        <w:adjustRightInd w:val="0"/>
        <w:ind w:left="4956" w:firstLine="708"/>
        <w:rPr>
          <w:rFonts w:cs="Arial"/>
          <w:b/>
          <w:sz w:val="16"/>
          <w:szCs w:val="16"/>
          <w:u w:val="single"/>
        </w:rPr>
      </w:pPr>
    </w:p>
    <w:p w14:paraId="04342E0F" w14:textId="2C302984" w:rsidR="00240FE1" w:rsidRPr="00C31F68" w:rsidRDefault="00240FE1">
      <w:pPr>
        <w:ind w:left="0"/>
        <w:rPr>
          <w:rFonts w:cs="Arial"/>
          <w:b/>
          <w:bCs/>
          <w:color w:val="010005"/>
          <w:sz w:val="16"/>
          <w:szCs w:val="16"/>
        </w:rPr>
      </w:pPr>
    </w:p>
    <w:p w14:paraId="3B51C36C" w14:textId="113F6382" w:rsidR="00B17CD1" w:rsidRPr="00C31F68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  <w:r w:rsidRPr="00C31F68">
        <w:rPr>
          <w:rFonts w:cs="Arial"/>
          <w:b/>
          <w:bCs/>
          <w:color w:val="010005"/>
          <w:sz w:val="16"/>
          <w:szCs w:val="16"/>
        </w:rPr>
        <w:t>PIANO ANNUALE DELLE ASSUNZIONI – 202</w:t>
      </w:r>
      <w:r w:rsidR="0017252E">
        <w:rPr>
          <w:rFonts w:cs="Arial"/>
          <w:b/>
          <w:bCs/>
          <w:color w:val="010005"/>
          <w:sz w:val="16"/>
          <w:szCs w:val="16"/>
        </w:rPr>
        <w:t>3</w:t>
      </w:r>
      <w:r w:rsidR="000D0396">
        <w:rPr>
          <w:rFonts w:cs="Arial"/>
          <w:b/>
          <w:bCs/>
          <w:color w:val="010005"/>
          <w:sz w:val="16"/>
          <w:szCs w:val="16"/>
        </w:rPr>
        <w:t xml:space="preserve"> - 202</w:t>
      </w:r>
      <w:r w:rsidR="0017252E">
        <w:rPr>
          <w:rFonts w:cs="Arial"/>
          <w:b/>
          <w:bCs/>
          <w:color w:val="010005"/>
          <w:sz w:val="16"/>
          <w:szCs w:val="16"/>
        </w:rPr>
        <w:t>5</w:t>
      </w:r>
    </w:p>
    <w:p w14:paraId="4AC2E518" w14:textId="77777777" w:rsidR="00B17CD1" w:rsidRPr="00C31F68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color w:val="000004"/>
          <w:sz w:val="16"/>
          <w:szCs w:val="16"/>
        </w:rPr>
      </w:pPr>
    </w:p>
    <w:p w14:paraId="789B03B5" w14:textId="72A7839E" w:rsidR="00C75AFD" w:rsidRPr="00C31F68" w:rsidRDefault="00C75AFD" w:rsidP="00C75AFD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INDETERMINATO</w:t>
      </w:r>
      <w:r w:rsidR="00E72D6A" w:rsidRPr="00C31F68">
        <w:rPr>
          <w:rFonts w:cs="Arial"/>
          <w:b/>
          <w:bCs/>
          <w:color w:val="000004"/>
          <w:sz w:val="16"/>
          <w:szCs w:val="16"/>
        </w:rPr>
        <w:t xml:space="preserve"> 202</w:t>
      </w:r>
      <w:r w:rsidR="0017252E">
        <w:rPr>
          <w:rFonts w:cs="Arial"/>
          <w:b/>
          <w:bCs/>
          <w:color w:val="000004"/>
          <w:sz w:val="16"/>
          <w:szCs w:val="16"/>
        </w:rPr>
        <w:t>3</w:t>
      </w:r>
    </w:p>
    <w:p w14:paraId="6DEA359B" w14:textId="77777777" w:rsidR="00C75AFD" w:rsidRPr="00C31F68" w:rsidRDefault="00C75AFD" w:rsidP="00C75AFD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3545"/>
        <w:gridCol w:w="709"/>
        <w:gridCol w:w="2695"/>
        <w:gridCol w:w="994"/>
        <w:gridCol w:w="993"/>
      </w:tblGrid>
      <w:tr w:rsidR="00C31F68" w:rsidRPr="00C31F68" w14:paraId="63E767C9" w14:textId="77777777" w:rsidTr="003B4886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1841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b/>
                <w:bCs/>
                <w:sz w:val="16"/>
                <w:szCs w:val="16"/>
              </w:rPr>
            </w:pPr>
          </w:p>
          <w:p w14:paraId="68033CA5" w14:textId="3A2C7E4D" w:rsidR="00C31F68" w:rsidRPr="00C31F68" w:rsidRDefault="0017252E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Ambiente e demanio</w:t>
            </w:r>
          </w:p>
          <w:p w14:paraId="62EF0B7B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6746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5E98C065" w14:textId="46BF36F1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 xml:space="preserve">Incremento fabbisogno e </w:t>
            </w:r>
            <w:r w:rsidR="007E2723" w:rsidRPr="00C31F68">
              <w:rPr>
                <w:rFonts w:cs="Arial"/>
                <w:color w:val="000004"/>
                <w:sz w:val="16"/>
                <w:szCs w:val="16"/>
              </w:rPr>
              <w:t>conseguente dotazione</w:t>
            </w:r>
            <w:r w:rsidRPr="00C31F68">
              <w:rPr>
                <w:rFonts w:cs="Arial"/>
                <w:color w:val="000004"/>
                <w:sz w:val="16"/>
                <w:szCs w:val="16"/>
              </w:rPr>
              <w:t xml:space="preserve"> organica.</w:t>
            </w:r>
          </w:p>
          <w:p w14:paraId="10D2FC79" w14:textId="77777777" w:rsid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0726EB0D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4A5D4418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058CB3F7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27F331A6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7B3B6BF9" w14:textId="01E0CBB3" w:rsidR="00D138E3" w:rsidRPr="00C31F68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C5F9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1497161B" w14:textId="77777777" w:rsidR="00C31F68" w:rsidRDefault="00C31F68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  <w:p w14:paraId="10399F18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45F6E22C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263DE91E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152FD875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1045E6DB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689FDBF7" w14:textId="64B62743" w:rsidR="00D138E3" w:rsidRPr="00C31F68" w:rsidRDefault="00D138E3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19E2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0E9FA3CF" w14:textId="79B5399F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</w:t>
            </w:r>
            <w:r w:rsidR="0017252E">
              <w:rPr>
                <w:rFonts w:cs="Arial"/>
                <w:sz w:val="16"/>
                <w:szCs w:val="16"/>
              </w:rPr>
              <w:t>tecnico</w:t>
            </w:r>
          </w:p>
          <w:p w14:paraId="1D5BF23A" w14:textId="168418F9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</w:t>
            </w:r>
            <w:r w:rsidR="003463C7">
              <w:rPr>
                <w:rFonts w:cs="Arial"/>
                <w:sz w:val="16"/>
                <w:szCs w:val="16"/>
              </w:rPr>
              <w:t>C</w:t>
            </w:r>
            <w:r w:rsidRPr="00C31F68">
              <w:rPr>
                <w:rFonts w:cs="Arial"/>
                <w:sz w:val="16"/>
                <w:szCs w:val="16"/>
              </w:rPr>
              <w:t xml:space="preserve">1 – </w:t>
            </w:r>
            <w:r w:rsidRPr="00C31F68">
              <w:rPr>
                <w:rFonts w:cs="Arial"/>
                <w:color w:val="000004"/>
                <w:sz w:val="16"/>
                <w:szCs w:val="16"/>
              </w:rPr>
              <w:t>a tempo pieno e indeterminato.</w:t>
            </w:r>
          </w:p>
          <w:p w14:paraId="50A1DDD4" w14:textId="77777777" w:rsid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4BB7B27F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13E5640F" w14:textId="77777777" w:rsidR="00D138E3" w:rsidRDefault="00D138E3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5A6AC115" w14:textId="6147A081" w:rsidR="00D138E3" w:rsidRPr="00C31F68" w:rsidRDefault="00D138E3" w:rsidP="0017252E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26F5" w14:textId="77777777" w:rsidR="00C31F68" w:rsidRPr="00C31F68" w:rsidRDefault="00C31F68" w:rsidP="00C31F68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2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AE0A" w14:textId="77777777" w:rsidR="003463C7" w:rsidRDefault="003463C7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  <w:p w14:paraId="6FF6B90C" w14:textId="77777777" w:rsidR="003463C7" w:rsidRDefault="003463C7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  <w:p w14:paraId="515BE5A3" w14:textId="77777777" w:rsidR="00D138E3" w:rsidRDefault="00D138E3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  <w:p w14:paraId="1467023E" w14:textId="77777777" w:rsidR="00D138E3" w:rsidRDefault="00D138E3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  <w:p w14:paraId="484EC4AF" w14:textId="77777777" w:rsidR="00D138E3" w:rsidRDefault="00D138E3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  <w:p w14:paraId="1EA9672A" w14:textId="5BDB21B5" w:rsidR="00D138E3" w:rsidRPr="00C31F68" w:rsidRDefault="00D138E3" w:rsidP="003463C7">
            <w:pPr>
              <w:autoSpaceDE w:val="0"/>
              <w:autoSpaceDN w:val="0"/>
              <w:adjustRightInd w:val="0"/>
              <w:ind w:left="34"/>
              <w:jc w:val="center"/>
              <w:rPr>
                <w:rFonts w:cs="Arial"/>
                <w:color w:val="000002"/>
                <w:sz w:val="16"/>
                <w:szCs w:val="16"/>
              </w:rPr>
            </w:pPr>
          </w:p>
        </w:tc>
      </w:tr>
    </w:tbl>
    <w:p w14:paraId="5C740746" w14:textId="77777777" w:rsidR="0076725C" w:rsidRPr="007D638A" w:rsidRDefault="0076725C" w:rsidP="0076725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29D9CFC9" w14:textId="4C86089E" w:rsidR="007E46AA" w:rsidRPr="00C31F68" w:rsidRDefault="007E46AA" w:rsidP="007E46AA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INDETERMINATO 202</w:t>
      </w:r>
      <w:r w:rsidR="0017252E">
        <w:rPr>
          <w:rFonts w:cs="Arial"/>
          <w:b/>
          <w:bCs/>
          <w:color w:val="000004"/>
          <w:sz w:val="16"/>
          <w:szCs w:val="16"/>
        </w:rPr>
        <w:t>4</w:t>
      </w:r>
    </w:p>
    <w:p w14:paraId="0D98F1DD" w14:textId="77777777" w:rsidR="0076725C" w:rsidRPr="007D638A" w:rsidRDefault="0076725C" w:rsidP="0076725C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381666EC" w14:textId="4E7740B4" w:rsidR="002E021D" w:rsidRDefault="002E021D" w:rsidP="002E021D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4FFA127B" w14:textId="47A3D166" w:rsidR="002E021D" w:rsidRPr="002E021D" w:rsidRDefault="002E021D" w:rsidP="002E021D">
      <w:pPr>
        <w:autoSpaceDE w:val="0"/>
        <w:autoSpaceDN w:val="0"/>
        <w:adjustRightInd w:val="0"/>
        <w:ind w:left="0"/>
        <w:jc w:val="center"/>
        <w:rPr>
          <w:rFonts w:cs="Arial"/>
          <w:color w:val="010005"/>
          <w:sz w:val="16"/>
          <w:szCs w:val="16"/>
        </w:rPr>
      </w:pPr>
    </w:p>
    <w:p w14:paraId="72A5124A" w14:textId="5B0C33D4" w:rsidR="002E021D" w:rsidRPr="002E021D" w:rsidRDefault="002E021D" w:rsidP="004D2CA6">
      <w:pPr>
        <w:autoSpaceDE w:val="0"/>
        <w:autoSpaceDN w:val="0"/>
        <w:adjustRightInd w:val="0"/>
        <w:ind w:left="0"/>
        <w:rPr>
          <w:rFonts w:cs="Arial"/>
          <w:color w:val="010005"/>
          <w:sz w:val="16"/>
          <w:szCs w:val="16"/>
        </w:rPr>
      </w:pPr>
      <w:r w:rsidRPr="002E021D">
        <w:rPr>
          <w:rFonts w:cs="Arial"/>
          <w:color w:val="010005"/>
          <w:sz w:val="16"/>
          <w:szCs w:val="16"/>
        </w:rPr>
        <w:t>Non sono previste assunzioni</w:t>
      </w:r>
    </w:p>
    <w:p w14:paraId="53D25553" w14:textId="4720394D" w:rsidR="002E021D" w:rsidRDefault="002E021D" w:rsidP="002E021D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0A1380F6" w14:textId="77777777" w:rsidR="002E021D" w:rsidRDefault="002E021D" w:rsidP="002E021D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3A432B3F" w14:textId="113AAAC0" w:rsidR="002E021D" w:rsidRPr="0017252E" w:rsidRDefault="007E46AA" w:rsidP="0017252E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INDETERMINATO 202</w:t>
      </w:r>
      <w:r w:rsidR="0017252E">
        <w:rPr>
          <w:rFonts w:cs="Arial"/>
          <w:b/>
          <w:bCs/>
          <w:color w:val="000004"/>
          <w:sz w:val="16"/>
          <w:szCs w:val="16"/>
        </w:rPr>
        <w:t>5</w:t>
      </w:r>
    </w:p>
    <w:p w14:paraId="4F36AC80" w14:textId="77777777" w:rsidR="002E021D" w:rsidRPr="002E021D" w:rsidRDefault="002E021D" w:rsidP="002E021D">
      <w:pPr>
        <w:autoSpaceDE w:val="0"/>
        <w:autoSpaceDN w:val="0"/>
        <w:adjustRightInd w:val="0"/>
        <w:ind w:left="0"/>
        <w:jc w:val="center"/>
        <w:rPr>
          <w:rFonts w:cs="Arial"/>
          <w:color w:val="010005"/>
          <w:sz w:val="16"/>
          <w:szCs w:val="16"/>
        </w:rPr>
      </w:pPr>
    </w:p>
    <w:p w14:paraId="7F8492F2" w14:textId="77777777" w:rsidR="002E021D" w:rsidRPr="002E021D" w:rsidRDefault="002E021D" w:rsidP="002E021D">
      <w:pPr>
        <w:autoSpaceDE w:val="0"/>
        <w:autoSpaceDN w:val="0"/>
        <w:adjustRightInd w:val="0"/>
        <w:ind w:left="0"/>
        <w:jc w:val="both"/>
        <w:rPr>
          <w:rFonts w:cs="Arial"/>
          <w:color w:val="010005"/>
          <w:sz w:val="16"/>
          <w:szCs w:val="16"/>
        </w:rPr>
      </w:pPr>
      <w:r w:rsidRPr="002E021D">
        <w:rPr>
          <w:rFonts w:cs="Arial"/>
          <w:color w:val="010005"/>
          <w:sz w:val="16"/>
          <w:szCs w:val="16"/>
        </w:rPr>
        <w:t>Non sono previste assunzioni</w:t>
      </w:r>
    </w:p>
    <w:p w14:paraId="4BD2E98C" w14:textId="5D8CDF58" w:rsidR="00B17CD1" w:rsidRDefault="00B17CD1" w:rsidP="002E021D">
      <w:pPr>
        <w:autoSpaceDE w:val="0"/>
        <w:autoSpaceDN w:val="0"/>
        <w:adjustRightInd w:val="0"/>
        <w:ind w:left="0"/>
        <w:jc w:val="both"/>
        <w:rPr>
          <w:rFonts w:cs="Arial"/>
          <w:b/>
          <w:bCs/>
          <w:color w:val="010005"/>
          <w:sz w:val="24"/>
          <w:szCs w:val="24"/>
        </w:rPr>
      </w:pPr>
    </w:p>
    <w:p w14:paraId="006119A0" w14:textId="189C98A8" w:rsidR="004D2CA6" w:rsidRPr="004D2CA6" w:rsidRDefault="004D2CA6" w:rsidP="004D2CA6">
      <w:pPr>
        <w:autoSpaceDE w:val="0"/>
        <w:autoSpaceDN w:val="0"/>
        <w:adjustRightInd w:val="0"/>
        <w:ind w:left="360"/>
        <w:jc w:val="center"/>
        <w:rPr>
          <w:rFonts w:cs="Arial"/>
          <w:b/>
          <w:bCs/>
          <w:color w:val="010005"/>
          <w:sz w:val="24"/>
          <w:szCs w:val="24"/>
        </w:rPr>
      </w:pPr>
      <w:r w:rsidRPr="004D2CA6">
        <w:rPr>
          <w:rFonts w:cs="Arial"/>
          <w:b/>
          <w:bCs/>
          <w:color w:val="010005"/>
          <w:sz w:val="24"/>
          <w:szCs w:val="24"/>
        </w:rPr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</w:r>
    </w:p>
    <w:p w14:paraId="0AF629B6" w14:textId="77777777" w:rsidR="004D2CA6" w:rsidRDefault="004D2CA6" w:rsidP="002E021D">
      <w:pPr>
        <w:autoSpaceDE w:val="0"/>
        <w:autoSpaceDN w:val="0"/>
        <w:adjustRightInd w:val="0"/>
        <w:ind w:left="0"/>
        <w:jc w:val="both"/>
        <w:rPr>
          <w:rFonts w:cs="Arial"/>
          <w:b/>
          <w:bCs/>
          <w:color w:val="010005"/>
          <w:sz w:val="24"/>
          <w:szCs w:val="24"/>
        </w:rPr>
      </w:pPr>
    </w:p>
    <w:p w14:paraId="4580D9A0" w14:textId="77777777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>
        <w:rPr>
          <w:rFonts w:cs="Arial"/>
          <w:b/>
          <w:bCs/>
          <w:color w:val="000004"/>
          <w:sz w:val="16"/>
          <w:szCs w:val="16"/>
        </w:rPr>
        <w:t>3</w:t>
      </w:r>
    </w:p>
    <w:p w14:paraId="7B29970E" w14:textId="77777777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993"/>
        <w:gridCol w:w="992"/>
      </w:tblGrid>
      <w:tr w:rsidR="004D2CA6" w:rsidRPr="00C31F68" w14:paraId="26A52187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DC5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AD4B60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7FD6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70CFFA0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5B89F3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AAD2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150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6D0A861B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47C7AE7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2AC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FCF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2D3D605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4D2CA6" w:rsidRPr="00C31F68" w14:paraId="551F1469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C5F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0D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A14E31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1E57B06F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518611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EC12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440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5AA7CA6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720D005F" w14:textId="13E98BBA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 mesi</w:t>
            </w:r>
          </w:p>
          <w:p w14:paraId="77D441BB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A1A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CA0C" w14:textId="0846DCCA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45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</w:tbl>
    <w:p w14:paraId="245EE91F" w14:textId="77777777" w:rsidR="004D2CA6" w:rsidRPr="007D638A" w:rsidRDefault="004D2CA6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68221018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7DD04DA5" w14:textId="77777777" w:rsidR="004D2CA6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14:paraId="3B3FA67B" w14:textId="77777777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>
        <w:rPr>
          <w:rFonts w:cs="Arial"/>
          <w:b/>
          <w:bCs/>
          <w:color w:val="000004"/>
          <w:sz w:val="16"/>
          <w:szCs w:val="16"/>
        </w:rPr>
        <w:t>4</w:t>
      </w:r>
    </w:p>
    <w:p w14:paraId="13E29A1F" w14:textId="77777777" w:rsidR="004D2CA6" w:rsidRPr="00C31F68" w:rsidRDefault="004D2CA6" w:rsidP="004D2CA6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993"/>
        <w:gridCol w:w="992"/>
      </w:tblGrid>
      <w:tr w:rsidR="004D2CA6" w:rsidRPr="00C31F68" w14:paraId="3C3E90C2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5E2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550B84D6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E607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68CC5DAD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332AC77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F2F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241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06F3EEE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5720F36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937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679FF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49D2EF9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4D2CA6" w:rsidRPr="00C31F68" w14:paraId="78CC062F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8C62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7685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F8AD43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6BFCEED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162ACC7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3B0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D16E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11666605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20648770" w14:textId="488626D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 mesi</w:t>
            </w:r>
          </w:p>
          <w:p w14:paraId="4BACA15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5AC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0AB2" w14:textId="07E33D53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45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</w:tbl>
    <w:p w14:paraId="461629C4" w14:textId="77777777" w:rsidR="004D2CA6" w:rsidRPr="007D638A" w:rsidRDefault="004D2CA6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30265FE1" w14:textId="3841377D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>
        <w:rPr>
          <w:rFonts w:cs="Arial"/>
          <w:b/>
          <w:bCs/>
          <w:color w:val="000004"/>
          <w:sz w:val="16"/>
          <w:szCs w:val="16"/>
        </w:rPr>
        <w:t>5</w:t>
      </w:r>
    </w:p>
    <w:p w14:paraId="4B391793" w14:textId="77777777" w:rsidR="004D2CA6" w:rsidRPr="00C31F68" w:rsidRDefault="004D2CA6" w:rsidP="004D2CA6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993"/>
        <w:gridCol w:w="992"/>
      </w:tblGrid>
      <w:tr w:rsidR="004D2CA6" w:rsidRPr="00C31F68" w14:paraId="0C3E3C66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3E4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34384B5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CA9A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46D74E4A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CE33D4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2C92D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8AE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3CC9ABAA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1FCB7A3E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5C1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ACD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5730F545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4D2CA6" w:rsidRPr="00C31F68" w14:paraId="09514D8B" w14:textId="77777777" w:rsidTr="00D66B4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D0D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ECB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A55518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36252CC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B331FC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5D67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D89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6305E33A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73EB1CE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 mesi</w:t>
            </w:r>
          </w:p>
          <w:p w14:paraId="1DBFEAC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FA9A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D5E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45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</w:tbl>
    <w:p w14:paraId="0F188C70" w14:textId="77777777" w:rsidR="004D2CA6" w:rsidRPr="007D638A" w:rsidRDefault="004D2CA6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3BD06E58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5B4D253C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399A5141" w14:textId="77777777" w:rsidR="004D2CA6" w:rsidRPr="008313DC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color w:val="010005"/>
          <w:sz w:val="24"/>
          <w:szCs w:val="24"/>
        </w:rPr>
      </w:pPr>
    </w:p>
    <w:p w14:paraId="6430F701" w14:textId="77777777" w:rsidR="004D2CA6" w:rsidRDefault="004D2CA6" w:rsidP="002E021D">
      <w:pPr>
        <w:autoSpaceDE w:val="0"/>
        <w:autoSpaceDN w:val="0"/>
        <w:adjustRightInd w:val="0"/>
        <w:ind w:left="0"/>
        <w:jc w:val="both"/>
        <w:rPr>
          <w:rFonts w:cs="Arial"/>
          <w:b/>
          <w:bCs/>
          <w:color w:val="010005"/>
          <w:sz w:val="24"/>
          <w:szCs w:val="24"/>
        </w:rPr>
      </w:pPr>
    </w:p>
    <w:sectPr w:rsidR="004D2CA6" w:rsidSect="000C07A9">
      <w:headerReference w:type="default" r:id="rId8"/>
      <w:footerReference w:type="even" r:id="rId9"/>
      <w:footerReference w:type="default" r:id="rId10"/>
      <w:pgSz w:w="11907" w:h="16839" w:code="1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89E6F" w14:textId="77777777" w:rsidR="00FD758A" w:rsidRDefault="00FD758A">
      <w:r>
        <w:separator/>
      </w:r>
    </w:p>
  </w:endnote>
  <w:endnote w:type="continuationSeparator" w:id="0">
    <w:p w14:paraId="2C9801F1" w14:textId="77777777" w:rsidR="00FD758A" w:rsidRDefault="00FD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195C" w14:textId="77777777" w:rsidR="00C850F8" w:rsidRDefault="009646B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850F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850F8">
      <w:rPr>
        <w:rStyle w:val="Numeropagina"/>
      </w:rPr>
      <w:t>0</w:t>
    </w:r>
    <w:r>
      <w:rPr>
        <w:rStyle w:val="Numeropagina"/>
      </w:rPr>
      <w:fldChar w:fldCharType="end"/>
    </w:r>
  </w:p>
  <w:p w14:paraId="2B57B2CB" w14:textId="77777777" w:rsidR="00C850F8" w:rsidRDefault="00C850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7E75" w14:textId="77777777" w:rsidR="00C850F8" w:rsidRDefault="00C850F8">
    <w:pPr>
      <w:pStyle w:val="Pidipagina"/>
    </w:pPr>
    <w:r>
      <w:sym w:font="Wingdings" w:char="F06C"/>
    </w:r>
    <w:r>
      <w:t xml:space="preserve">  Pagina </w:t>
    </w:r>
    <w:r w:rsidR="0030211A">
      <w:fldChar w:fldCharType="begin"/>
    </w:r>
    <w:r w:rsidR="0030211A">
      <w:instrText xml:space="preserve"> PAGE \* Arabic \* MERGEFORMAT </w:instrText>
    </w:r>
    <w:r w:rsidR="0030211A">
      <w:fldChar w:fldCharType="separate"/>
    </w:r>
    <w:r w:rsidR="008E2D34">
      <w:rPr>
        <w:noProof/>
      </w:rPr>
      <w:t>2</w:t>
    </w:r>
    <w:r w:rsidR="0030211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9AFD9" w14:textId="77777777" w:rsidR="00FD758A" w:rsidRDefault="00FD758A">
      <w:r>
        <w:separator/>
      </w:r>
    </w:p>
  </w:footnote>
  <w:footnote w:type="continuationSeparator" w:id="0">
    <w:p w14:paraId="178C474D" w14:textId="77777777" w:rsidR="00FD758A" w:rsidRDefault="00FD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067C" w14:textId="1926481E" w:rsidR="00C850F8" w:rsidRDefault="00C850F8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A6C8F88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68AA0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C02FBC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DA5D8A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B1C1D5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56B1C4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F0CAB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B40C3E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21C1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F4C37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144B92"/>
    <w:multiLevelType w:val="hybridMultilevel"/>
    <w:tmpl w:val="B15C91C0"/>
    <w:lvl w:ilvl="0" w:tplc="8F8EC44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6904AC"/>
    <w:multiLevelType w:val="hybridMultilevel"/>
    <w:tmpl w:val="8B5A9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D1D67"/>
    <w:multiLevelType w:val="hybridMultilevel"/>
    <w:tmpl w:val="82F42B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507F5"/>
    <w:multiLevelType w:val="hybridMultilevel"/>
    <w:tmpl w:val="3C202928"/>
    <w:lvl w:ilvl="0" w:tplc="7E88ABFA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62BBA"/>
    <w:multiLevelType w:val="hybridMultilevel"/>
    <w:tmpl w:val="47421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A1D9C"/>
    <w:multiLevelType w:val="hybridMultilevel"/>
    <w:tmpl w:val="2ED02AEE"/>
    <w:lvl w:ilvl="0" w:tplc="0410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05009705">
    <w:abstractNumId w:val="9"/>
  </w:num>
  <w:num w:numId="2" w16cid:durableId="746270000">
    <w:abstractNumId w:val="7"/>
  </w:num>
  <w:num w:numId="3" w16cid:durableId="150755820">
    <w:abstractNumId w:val="6"/>
  </w:num>
  <w:num w:numId="4" w16cid:durableId="2000619940">
    <w:abstractNumId w:val="5"/>
  </w:num>
  <w:num w:numId="5" w16cid:durableId="178129494">
    <w:abstractNumId w:val="4"/>
  </w:num>
  <w:num w:numId="6" w16cid:durableId="1118137461">
    <w:abstractNumId w:val="8"/>
  </w:num>
  <w:num w:numId="7" w16cid:durableId="1508901655">
    <w:abstractNumId w:val="3"/>
  </w:num>
  <w:num w:numId="8" w16cid:durableId="674655008">
    <w:abstractNumId w:val="2"/>
  </w:num>
  <w:num w:numId="9" w16cid:durableId="1747920097">
    <w:abstractNumId w:val="1"/>
  </w:num>
  <w:num w:numId="10" w16cid:durableId="821386985">
    <w:abstractNumId w:val="0"/>
  </w:num>
  <w:num w:numId="11" w16cid:durableId="12670720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3062881">
    <w:abstractNumId w:val="10"/>
  </w:num>
  <w:num w:numId="13" w16cid:durableId="1538859228">
    <w:abstractNumId w:val="11"/>
  </w:num>
  <w:num w:numId="14" w16cid:durableId="1185905446">
    <w:abstractNumId w:val="12"/>
  </w:num>
  <w:num w:numId="15" w16cid:durableId="524489958">
    <w:abstractNumId w:val="14"/>
  </w:num>
  <w:num w:numId="16" w16cid:durableId="1072629679">
    <w:abstractNumId w:val="15"/>
  </w:num>
  <w:num w:numId="17" w16cid:durableId="2909877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95"/>
  <w:drawingGridVerticalSpacing w:val="136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7F"/>
    <w:rsid w:val="000034B0"/>
    <w:rsid w:val="0001137A"/>
    <w:rsid w:val="0001160C"/>
    <w:rsid w:val="00030758"/>
    <w:rsid w:val="00032806"/>
    <w:rsid w:val="00036C66"/>
    <w:rsid w:val="00041318"/>
    <w:rsid w:val="000525BD"/>
    <w:rsid w:val="00062E9C"/>
    <w:rsid w:val="000722F7"/>
    <w:rsid w:val="000757EF"/>
    <w:rsid w:val="00091719"/>
    <w:rsid w:val="000A0856"/>
    <w:rsid w:val="000A3870"/>
    <w:rsid w:val="000A38C2"/>
    <w:rsid w:val="000A532F"/>
    <w:rsid w:val="000B1A10"/>
    <w:rsid w:val="000C07A9"/>
    <w:rsid w:val="000C3271"/>
    <w:rsid w:val="000D0396"/>
    <w:rsid w:val="000D7266"/>
    <w:rsid w:val="000D7A7E"/>
    <w:rsid w:val="000E6908"/>
    <w:rsid w:val="00122D49"/>
    <w:rsid w:val="00124CC3"/>
    <w:rsid w:val="00137313"/>
    <w:rsid w:val="00143919"/>
    <w:rsid w:val="001562DE"/>
    <w:rsid w:val="00164B4B"/>
    <w:rsid w:val="00165DCB"/>
    <w:rsid w:val="0017252E"/>
    <w:rsid w:val="00177F60"/>
    <w:rsid w:val="001837D3"/>
    <w:rsid w:val="00185F5B"/>
    <w:rsid w:val="001B5614"/>
    <w:rsid w:val="001C467F"/>
    <w:rsid w:val="001D5B2A"/>
    <w:rsid w:val="001D720E"/>
    <w:rsid w:val="001E3BE7"/>
    <w:rsid w:val="001E7724"/>
    <w:rsid w:val="00215CE5"/>
    <w:rsid w:val="002231EA"/>
    <w:rsid w:val="002255CD"/>
    <w:rsid w:val="002348F6"/>
    <w:rsid w:val="00240FE1"/>
    <w:rsid w:val="0027008F"/>
    <w:rsid w:val="002727EB"/>
    <w:rsid w:val="00272F79"/>
    <w:rsid w:val="002737C7"/>
    <w:rsid w:val="00285FB7"/>
    <w:rsid w:val="002E021D"/>
    <w:rsid w:val="002E2188"/>
    <w:rsid w:val="0030211A"/>
    <w:rsid w:val="00305D66"/>
    <w:rsid w:val="00326615"/>
    <w:rsid w:val="003356B0"/>
    <w:rsid w:val="003440B0"/>
    <w:rsid w:val="003463C7"/>
    <w:rsid w:val="003560CA"/>
    <w:rsid w:val="00360247"/>
    <w:rsid w:val="00363C38"/>
    <w:rsid w:val="003770DC"/>
    <w:rsid w:val="00391563"/>
    <w:rsid w:val="003B2EA9"/>
    <w:rsid w:val="003C4463"/>
    <w:rsid w:val="003D1E51"/>
    <w:rsid w:val="003D694A"/>
    <w:rsid w:val="003E0304"/>
    <w:rsid w:val="003F267C"/>
    <w:rsid w:val="003F3BC2"/>
    <w:rsid w:val="0042732F"/>
    <w:rsid w:val="00465ED7"/>
    <w:rsid w:val="0049072F"/>
    <w:rsid w:val="004A681C"/>
    <w:rsid w:val="004B1D8C"/>
    <w:rsid w:val="004C05F5"/>
    <w:rsid w:val="004D2CA6"/>
    <w:rsid w:val="004E011E"/>
    <w:rsid w:val="004E09E8"/>
    <w:rsid w:val="004F1F5F"/>
    <w:rsid w:val="004F70A0"/>
    <w:rsid w:val="005159F6"/>
    <w:rsid w:val="005332D3"/>
    <w:rsid w:val="005349D8"/>
    <w:rsid w:val="005468B1"/>
    <w:rsid w:val="00552AE4"/>
    <w:rsid w:val="0056253E"/>
    <w:rsid w:val="005756E8"/>
    <w:rsid w:val="005A20B9"/>
    <w:rsid w:val="005B1000"/>
    <w:rsid w:val="005B1334"/>
    <w:rsid w:val="005C0D70"/>
    <w:rsid w:val="005C11A8"/>
    <w:rsid w:val="005C2680"/>
    <w:rsid w:val="005C5D08"/>
    <w:rsid w:val="005C5F6D"/>
    <w:rsid w:val="005C63B1"/>
    <w:rsid w:val="005D3D83"/>
    <w:rsid w:val="005D7D95"/>
    <w:rsid w:val="005E0064"/>
    <w:rsid w:val="005E05AF"/>
    <w:rsid w:val="005E2E92"/>
    <w:rsid w:val="005F33BE"/>
    <w:rsid w:val="00601A32"/>
    <w:rsid w:val="00602AB8"/>
    <w:rsid w:val="006222CE"/>
    <w:rsid w:val="00632C3A"/>
    <w:rsid w:val="00657473"/>
    <w:rsid w:val="00657D23"/>
    <w:rsid w:val="00671981"/>
    <w:rsid w:val="00671C87"/>
    <w:rsid w:val="006B5AF6"/>
    <w:rsid w:val="006C70D4"/>
    <w:rsid w:val="006D76E7"/>
    <w:rsid w:val="006E2DDC"/>
    <w:rsid w:val="006E6682"/>
    <w:rsid w:val="006E7F3D"/>
    <w:rsid w:val="006F03B8"/>
    <w:rsid w:val="006F0B53"/>
    <w:rsid w:val="006F2A93"/>
    <w:rsid w:val="00701DE9"/>
    <w:rsid w:val="00704641"/>
    <w:rsid w:val="00742A9F"/>
    <w:rsid w:val="00744FF1"/>
    <w:rsid w:val="00745EB2"/>
    <w:rsid w:val="007635D9"/>
    <w:rsid w:val="0076725C"/>
    <w:rsid w:val="00775EF9"/>
    <w:rsid w:val="00780EAA"/>
    <w:rsid w:val="00783433"/>
    <w:rsid w:val="007877E9"/>
    <w:rsid w:val="00797B12"/>
    <w:rsid w:val="007A64E0"/>
    <w:rsid w:val="007B342A"/>
    <w:rsid w:val="007C3DFC"/>
    <w:rsid w:val="007C4EC4"/>
    <w:rsid w:val="007D638A"/>
    <w:rsid w:val="007E0DDA"/>
    <w:rsid w:val="007E2723"/>
    <w:rsid w:val="007E46AA"/>
    <w:rsid w:val="00803108"/>
    <w:rsid w:val="00806503"/>
    <w:rsid w:val="00861903"/>
    <w:rsid w:val="00865532"/>
    <w:rsid w:val="008721C4"/>
    <w:rsid w:val="00874612"/>
    <w:rsid w:val="008779FB"/>
    <w:rsid w:val="008853E6"/>
    <w:rsid w:val="008866DE"/>
    <w:rsid w:val="00897FE7"/>
    <w:rsid w:val="008D3C9C"/>
    <w:rsid w:val="008E119B"/>
    <w:rsid w:val="008E2D34"/>
    <w:rsid w:val="008E5B4E"/>
    <w:rsid w:val="008E799E"/>
    <w:rsid w:val="008F4FC9"/>
    <w:rsid w:val="009079BF"/>
    <w:rsid w:val="009157CA"/>
    <w:rsid w:val="0092017F"/>
    <w:rsid w:val="00941E9D"/>
    <w:rsid w:val="00946AE0"/>
    <w:rsid w:val="00950E87"/>
    <w:rsid w:val="0095769C"/>
    <w:rsid w:val="00960258"/>
    <w:rsid w:val="009646BF"/>
    <w:rsid w:val="00965B40"/>
    <w:rsid w:val="009678A0"/>
    <w:rsid w:val="00971537"/>
    <w:rsid w:val="0098079F"/>
    <w:rsid w:val="0099070E"/>
    <w:rsid w:val="009952D3"/>
    <w:rsid w:val="009A23D6"/>
    <w:rsid w:val="009A2A72"/>
    <w:rsid w:val="009C0B18"/>
    <w:rsid w:val="009C7968"/>
    <w:rsid w:val="009D507B"/>
    <w:rsid w:val="00A032F1"/>
    <w:rsid w:val="00A0520B"/>
    <w:rsid w:val="00A163D8"/>
    <w:rsid w:val="00A24B9F"/>
    <w:rsid w:val="00A31E5E"/>
    <w:rsid w:val="00A47A23"/>
    <w:rsid w:val="00A5091E"/>
    <w:rsid w:val="00A53228"/>
    <w:rsid w:val="00AB10AC"/>
    <w:rsid w:val="00AC4702"/>
    <w:rsid w:val="00AC7FD3"/>
    <w:rsid w:val="00AD5735"/>
    <w:rsid w:val="00AD648F"/>
    <w:rsid w:val="00AF25C5"/>
    <w:rsid w:val="00AF3EAD"/>
    <w:rsid w:val="00B05CEE"/>
    <w:rsid w:val="00B10DF1"/>
    <w:rsid w:val="00B17CD1"/>
    <w:rsid w:val="00B3706B"/>
    <w:rsid w:val="00B463DA"/>
    <w:rsid w:val="00B64D3C"/>
    <w:rsid w:val="00B6623B"/>
    <w:rsid w:val="00B830AD"/>
    <w:rsid w:val="00B8659B"/>
    <w:rsid w:val="00B957D7"/>
    <w:rsid w:val="00BA5969"/>
    <w:rsid w:val="00BB6529"/>
    <w:rsid w:val="00BD09C5"/>
    <w:rsid w:val="00BE2E55"/>
    <w:rsid w:val="00BE4F14"/>
    <w:rsid w:val="00BE6285"/>
    <w:rsid w:val="00BF03A9"/>
    <w:rsid w:val="00BF2D9C"/>
    <w:rsid w:val="00BF6529"/>
    <w:rsid w:val="00C077F6"/>
    <w:rsid w:val="00C079B5"/>
    <w:rsid w:val="00C1196F"/>
    <w:rsid w:val="00C31F68"/>
    <w:rsid w:val="00C334D3"/>
    <w:rsid w:val="00C455B8"/>
    <w:rsid w:val="00C46D28"/>
    <w:rsid w:val="00C52C5E"/>
    <w:rsid w:val="00C542BE"/>
    <w:rsid w:val="00C70DF1"/>
    <w:rsid w:val="00C75AFD"/>
    <w:rsid w:val="00C850F8"/>
    <w:rsid w:val="00CA5C4F"/>
    <w:rsid w:val="00CA6E68"/>
    <w:rsid w:val="00CC7074"/>
    <w:rsid w:val="00CE30E4"/>
    <w:rsid w:val="00CE5332"/>
    <w:rsid w:val="00CE761A"/>
    <w:rsid w:val="00D138E3"/>
    <w:rsid w:val="00D2110D"/>
    <w:rsid w:val="00D31D42"/>
    <w:rsid w:val="00D336EE"/>
    <w:rsid w:val="00D47459"/>
    <w:rsid w:val="00D56CEF"/>
    <w:rsid w:val="00D6148A"/>
    <w:rsid w:val="00D637DB"/>
    <w:rsid w:val="00D6681D"/>
    <w:rsid w:val="00D7066F"/>
    <w:rsid w:val="00D74D8C"/>
    <w:rsid w:val="00D84489"/>
    <w:rsid w:val="00D90EF4"/>
    <w:rsid w:val="00D93AC1"/>
    <w:rsid w:val="00D96A57"/>
    <w:rsid w:val="00DB0E3E"/>
    <w:rsid w:val="00DE425C"/>
    <w:rsid w:val="00DE45DF"/>
    <w:rsid w:val="00DF0C99"/>
    <w:rsid w:val="00DF4E8E"/>
    <w:rsid w:val="00E05E3F"/>
    <w:rsid w:val="00E0607C"/>
    <w:rsid w:val="00E110D1"/>
    <w:rsid w:val="00E327A4"/>
    <w:rsid w:val="00E36C81"/>
    <w:rsid w:val="00E41609"/>
    <w:rsid w:val="00E42D57"/>
    <w:rsid w:val="00E4650D"/>
    <w:rsid w:val="00E510D0"/>
    <w:rsid w:val="00E652B9"/>
    <w:rsid w:val="00E67DEA"/>
    <w:rsid w:val="00E71208"/>
    <w:rsid w:val="00E72D6A"/>
    <w:rsid w:val="00E81046"/>
    <w:rsid w:val="00E97DAE"/>
    <w:rsid w:val="00EA3A80"/>
    <w:rsid w:val="00EA44E2"/>
    <w:rsid w:val="00EA6A6E"/>
    <w:rsid w:val="00EB6163"/>
    <w:rsid w:val="00ED1DDA"/>
    <w:rsid w:val="00ED2078"/>
    <w:rsid w:val="00EF48AE"/>
    <w:rsid w:val="00F021A8"/>
    <w:rsid w:val="00F02E7E"/>
    <w:rsid w:val="00F2493E"/>
    <w:rsid w:val="00F251B5"/>
    <w:rsid w:val="00F25565"/>
    <w:rsid w:val="00F25A96"/>
    <w:rsid w:val="00F27855"/>
    <w:rsid w:val="00F52F46"/>
    <w:rsid w:val="00F57003"/>
    <w:rsid w:val="00F6075D"/>
    <w:rsid w:val="00F62AFC"/>
    <w:rsid w:val="00F76BD8"/>
    <w:rsid w:val="00F87E45"/>
    <w:rsid w:val="00F93BBA"/>
    <w:rsid w:val="00F97771"/>
    <w:rsid w:val="00FC7A15"/>
    <w:rsid w:val="00FD177D"/>
    <w:rsid w:val="00FD758A"/>
    <w:rsid w:val="00FE187F"/>
    <w:rsid w:val="00FE20CC"/>
    <w:rsid w:val="00FE388C"/>
    <w:rsid w:val="00FE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51568"/>
  <w15:docId w15:val="{8BDA3072-AA10-403A-B05A-148AF661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E46AA"/>
    <w:pPr>
      <w:ind w:left="835"/>
    </w:pPr>
    <w:rPr>
      <w:rFonts w:ascii="Arial" w:hAnsi="Arial"/>
      <w:spacing w:val="-5"/>
      <w:lang w:eastAsia="en-US"/>
    </w:rPr>
  </w:style>
  <w:style w:type="paragraph" w:styleId="Titolo1">
    <w:name w:val="heading 1"/>
    <w:basedOn w:val="Normale"/>
    <w:next w:val="Corpotesto"/>
    <w:qFormat/>
    <w:rsid w:val="002727EB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Titolo2">
    <w:name w:val="heading 2"/>
    <w:basedOn w:val="Normale"/>
    <w:next w:val="Corpotesto"/>
    <w:qFormat/>
    <w:rsid w:val="002727EB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Titolo3">
    <w:name w:val="heading 3"/>
    <w:basedOn w:val="Normale"/>
    <w:next w:val="Corpotesto"/>
    <w:qFormat/>
    <w:rsid w:val="002727EB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Titolo4">
    <w:name w:val="heading 4"/>
    <w:basedOn w:val="Normale"/>
    <w:next w:val="Corpotesto"/>
    <w:qFormat/>
    <w:rsid w:val="002727EB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Titolo5">
    <w:name w:val="heading 5"/>
    <w:basedOn w:val="Normale"/>
    <w:next w:val="Corpotesto"/>
    <w:qFormat/>
    <w:rsid w:val="002727EB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Titolo6">
    <w:name w:val="heading 6"/>
    <w:basedOn w:val="Normale"/>
    <w:next w:val="Normale"/>
    <w:qFormat/>
    <w:rsid w:val="002727E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727EB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2727E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727EB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727EB"/>
    <w:pPr>
      <w:spacing w:after="220" w:line="180" w:lineRule="atLeast"/>
      <w:jc w:val="both"/>
    </w:pPr>
  </w:style>
  <w:style w:type="character" w:customStyle="1" w:styleId="Caselladicontrollo">
    <w:name w:val="Casella di controllo"/>
    <w:rsid w:val="002727EB"/>
    <w:rPr>
      <w:rFonts w:ascii="Times New Roman" w:hAnsi="Times New Roman"/>
      <w:sz w:val="22"/>
      <w:lang w:bidi="ar-SA"/>
    </w:rPr>
  </w:style>
  <w:style w:type="paragraph" w:customStyle="1" w:styleId="Nomesociet">
    <w:name w:val="Nome società"/>
    <w:basedOn w:val="Normale"/>
    <w:rsid w:val="002727EB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Etichettadocumento">
    <w:name w:val="Etichetta documento"/>
    <w:basedOn w:val="Normale"/>
    <w:rsid w:val="002727EB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Enfasicorsivo">
    <w:name w:val="Emphasis"/>
    <w:qFormat/>
    <w:rsid w:val="002727EB"/>
    <w:rPr>
      <w:rFonts w:ascii="Arial Black" w:hAnsi="Arial Black"/>
      <w:sz w:val="18"/>
      <w:lang w:bidi="ar-SA"/>
    </w:rPr>
  </w:style>
  <w:style w:type="paragraph" w:customStyle="1" w:styleId="BaseIntestazione">
    <w:name w:val="Base Intestazione"/>
    <w:basedOn w:val="Corpotesto"/>
    <w:rsid w:val="002727EB"/>
    <w:pPr>
      <w:keepLines/>
      <w:tabs>
        <w:tab w:val="center" w:pos="4320"/>
        <w:tab w:val="right" w:pos="8640"/>
      </w:tabs>
      <w:spacing w:after="0"/>
    </w:pPr>
  </w:style>
  <w:style w:type="paragraph" w:styleId="Pidipagina">
    <w:name w:val="footer"/>
    <w:basedOn w:val="BaseIntestazione"/>
    <w:rsid w:val="002727EB"/>
    <w:pPr>
      <w:spacing w:before="600"/>
    </w:pPr>
    <w:rPr>
      <w:sz w:val="18"/>
    </w:rPr>
  </w:style>
  <w:style w:type="paragraph" w:styleId="Intestazione">
    <w:name w:val="header"/>
    <w:basedOn w:val="BaseIntestazione"/>
    <w:rsid w:val="002727EB"/>
    <w:pPr>
      <w:spacing w:after="600"/>
    </w:pPr>
  </w:style>
  <w:style w:type="paragraph" w:customStyle="1" w:styleId="BaseTitolo">
    <w:name w:val="Base Titolo"/>
    <w:basedOn w:val="Corpotesto"/>
    <w:next w:val="Corpotesto"/>
    <w:rsid w:val="002727EB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Intestazionemessaggio">
    <w:name w:val="Message Header"/>
    <w:basedOn w:val="Corpotesto"/>
    <w:rsid w:val="002727E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Primaintestazionemessaggio">
    <w:name w:val="Prima intestazione messaggio"/>
    <w:basedOn w:val="Intestazionemessaggio"/>
    <w:next w:val="Intestazionemessaggio"/>
    <w:rsid w:val="002727EB"/>
  </w:style>
  <w:style w:type="character" w:customStyle="1" w:styleId="Etichettaintestazionemessaggio">
    <w:name w:val="Etichetta intestazione messaggio"/>
    <w:rsid w:val="002727EB"/>
    <w:rPr>
      <w:rFonts w:ascii="Arial Black" w:hAnsi="Arial Black"/>
      <w:sz w:val="18"/>
      <w:lang w:bidi="ar-SA"/>
    </w:rPr>
  </w:style>
  <w:style w:type="paragraph" w:customStyle="1" w:styleId="Ultimaintestazionemessaggio">
    <w:name w:val="Ultima intestazione messaggio"/>
    <w:basedOn w:val="Intestazionemessaggio"/>
    <w:next w:val="Corpotesto"/>
    <w:rsid w:val="002727EB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styleId="Rientronormale">
    <w:name w:val="Normal Indent"/>
    <w:basedOn w:val="Normale"/>
    <w:rsid w:val="002727EB"/>
    <w:pPr>
      <w:ind w:left="1555"/>
    </w:pPr>
  </w:style>
  <w:style w:type="character" w:styleId="Numeropagina">
    <w:name w:val="page number"/>
    <w:rsid w:val="002727EB"/>
    <w:rPr>
      <w:sz w:val="18"/>
      <w:lang w:bidi="ar-SA"/>
    </w:rPr>
  </w:style>
  <w:style w:type="paragraph" w:customStyle="1" w:styleId="Mittente">
    <w:name w:val="Mittente"/>
    <w:basedOn w:val="Normale"/>
    <w:rsid w:val="002727EB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Firmanome">
    <w:name w:val="Firma nome"/>
    <w:basedOn w:val="Normale"/>
    <w:next w:val="Normale"/>
    <w:rsid w:val="002727EB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Carpredefinitoparagrafo"/>
    <w:rsid w:val="002727EB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Elenco">
    <w:name w:val="List"/>
    <w:basedOn w:val="Normale"/>
    <w:rsid w:val="002727EB"/>
    <w:pPr>
      <w:ind w:left="1195" w:hanging="360"/>
    </w:pPr>
  </w:style>
  <w:style w:type="paragraph" w:styleId="Elenco2">
    <w:name w:val="List 2"/>
    <w:basedOn w:val="Normale"/>
    <w:rsid w:val="002727EB"/>
    <w:pPr>
      <w:ind w:left="1555" w:hanging="360"/>
    </w:pPr>
  </w:style>
  <w:style w:type="paragraph" w:styleId="Elenco3">
    <w:name w:val="List 3"/>
    <w:basedOn w:val="Normale"/>
    <w:rsid w:val="002727EB"/>
    <w:pPr>
      <w:ind w:left="1915" w:hanging="360"/>
    </w:pPr>
  </w:style>
  <w:style w:type="paragraph" w:styleId="Elenco4">
    <w:name w:val="List 4"/>
    <w:basedOn w:val="Normale"/>
    <w:rsid w:val="002727EB"/>
    <w:pPr>
      <w:ind w:left="2275" w:hanging="360"/>
    </w:pPr>
  </w:style>
  <w:style w:type="paragraph" w:styleId="Elenco5">
    <w:name w:val="List 5"/>
    <w:basedOn w:val="Normale"/>
    <w:rsid w:val="002727EB"/>
    <w:pPr>
      <w:ind w:left="2635" w:hanging="360"/>
    </w:pPr>
  </w:style>
  <w:style w:type="paragraph" w:styleId="Puntoelenco">
    <w:name w:val="List Bullet"/>
    <w:basedOn w:val="Normale"/>
    <w:autoRedefine/>
    <w:rsid w:val="002727EB"/>
    <w:pPr>
      <w:numPr>
        <w:numId w:val="1"/>
      </w:numPr>
      <w:ind w:left="1195"/>
    </w:pPr>
  </w:style>
  <w:style w:type="paragraph" w:styleId="Puntoelenco2">
    <w:name w:val="List Bullet 2"/>
    <w:basedOn w:val="Normale"/>
    <w:autoRedefine/>
    <w:rsid w:val="002727EB"/>
    <w:pPr>
      <w:numPr>
        <w:numId w:val="2"/>
      </w:numPr>
      <w:ind w:left="1555"/>
    </w:pPr>
  </w:style>
  <w:style w:type="paragraph" w:styleId="Puntoelenco3">
    <w:name w:val="List Bullet 3"/>
    <w:basedOn w:val="Normale"/>
    <w:autoRedefine/>
    <w:rsid w:val="002727EB"/>
    <w:pPr>
      <w:numPr>
        <w:numId w:val="3"/>
      </w:numPr>
      <w:ind w:left="1915"/>
    </w:pPr>
  </w:style>
  <w:style w:type="paragraph" w:styleId="Puntoelenco4">
    <w:name w:val="List Bullet 4"/>
    <w:basedOn w:val="Normale"/>
    <w:autoRedefine/>
    <w:rsid w:val="002727EB"/>
    <w:pPr>
      <w:numPr>
        <w:numId w:val="4"/>
      </w:numPr>
      <w:ind w:left="2275"/>
    </w:pPr>
  </w:style>
  <w:style w:type="paragraph" w:styleId="Puntoelenco5">
    <w:name w:val="List Bullet 5"/>
    <w:basedOn w:val="Normale"/>
    <w:autoRedefine/>
    <w:rsid w:val="002727EB"/>
    <w:pPr>
      <w:numPr>
        <w:numId w:val="5"/>
      </w:numPr>
      <w:ind w:left="2635"/>
    </w:pPr>
  </w:style>
  <w:style w:type="paragraph" w:styleId="Elencocontinua">
    <w:name w:val="List Continue"/>
    <w:basedOn w:val="Normale"/>
    <w:rsid w:val="002727EB"/>
    <w:pPr>
      <w:spacing w:after="120"/>
      <w:ind w:left="1195"/>
    </w:pPr>
  </w:style>
  <w:style w:type="paragraph" w:styleId="Elencocontinua2">
    <w:name w:val="List Continue 2"/>
    <w:basedOn w:val="Normale"/>
    <w:rsid w:val="002727EB"/>
    <w:pPr>
      <w:spacing w:after="120"/>
      <w:ind w:left="1555"/>
    </w:pPr>
  </w:style>
  <w:style w:type="paragraph" w:styleId="Elencocontinua3">
    <w:name w:val="List Continue 3"/>
    <w:basedOn w:val="Normale"/>
    <w:rsid w:val="002727EB"/>
    <w:pPr>
      <w:spacing w:after="120"/>
      <w:ind w:left="1915"/>
    </w:pPr>
  </w:style>
  <w:style w:type="paragraph" w:styleId="Elencocontinua4">
    <w:name w:val="List Continue 4"/>
    <w:basedOn w:val="Normale"/>
    <w:rsid w:val="002727EB"/>
    <w:pPr>
      <w:spacing w:after="120"/>
      <w:ind w:left="2275"/>
    </w:pPr>
  </w:style>
  <w:style w:type="paragraph" w:styleId="Elencocontinua5">
    <w:name w:val="List Continue 5"/>
    <w:basedOn w:val="Normale"/>
    <w:rsid w:val="002727EB"/>
    <w:pPr>
      <w:spacing w:after="120"/>
      <w:ind w:left="2635"/>
    </w:pPr>
  </w:style>
  <w:style w:type="paragraph" w:styleId="Numeroelenco">
    <w:name w:val="List Number"/>
    <w:basedOn w:val="Normale"/>
    <w:rsid w:val="002727EB"/>
    <w:pPr>
      <w:numPr>
        <w:numId w:val="6"/>
      </w:numPr>
      <w:ind w:left="1195"/>
    </w:pPr>
  </w:style>
  <w:style w:type="paragraph" w:styleId="Numeroelenco2">
    <w:name w:val="List Number 2"/>
    <w:basedOn w:val="Normale"/>
    <w:rsid w:val="002727EB"/>
    <w:pPr>
      <w:numPr>
        <w:numId w:val="7"/>
      </w:numPr>
      <w:ind w:left="1555"/>
    </w:pPr>
  </w:style>
  <w:style w:type="paragraph" w:styleId="Numeroelenco3">
    <w:name w:val="List Number 3"/>
    <w:basedOn w:val="Normale"/>
    <w:rsid w:val="002727EB"/>
    <w:pPr>
      <w:numPr>
        <w:numId w:val="8"/>
      </w:numPr>
      <w:ind w:left="1915"/>
    </w:pPr>
  </w:style>
  <w:style w:type="paragraph" w:styleId="Numeroelenco4">
    <w:name w:val="List Number 4"/>
    <w:basedOn w:val="Normale"/>
    <w:rsid w:val="002727EB"/>
    <w:pPr>
      <w:numPr>
        <w:numId w:val="9"/>
      </w:numPr>
      <w:ind w:left="2275"/>
    </w:pPr>
  </w:style>
  <w:style w:type="paragraph" w:styleId="Numeroelenco5">
    <w:name w:val="List Number 5"/>
    <w:basedOn w:val="Normale"/>
    <w:rsid w:val="002727EB"/>
    <w:pPr>
      <w:numPr>
        <w:numId w:val="10"/>
      </w:numPr>
      <w:ind w:left="2635"/>
    </w:pPr>
  </w:style>
  <w:style w:type="character" w:styleId="AcronimoHTML">
    <w:name w:val="HTML Acronym"/>
    <w:basedOn w:val="Carpredefinitoparagrafo"/>
    <w:rsid w:val="002727EB"/>
  </w:style>
  <w:style w:type="character" w:styleId="CitazioneHTML">
    <w:name w:val="HTML Cite"/>
    <w:basedOn w:val="Carpredefinitoparagrafo"/>
    <w:rsid w:val="002727EB"/>
    <w:rPr>
      <w:i/>
      <w:iCs/>
    </w:rPr>
  </w:style>
  <w:style w:type="character" w:styleId="CodiceHTML">
    <w:name w:val="HTML Code"/>
    <w:basedOn w:val="Carpredefinitoparagrafo"/>
    <w:rsid w:val="002727EB"/>
    <w:rPr>
      <w:rFonts w:ascii="Courier New" w:hAnsi="Courier New"/>
      <w:sz w:val="20"/>
      <w:szCs w:val="20"/>
    </w:rPr>
  </w:style>
  <w:style w:type="character" w:styleId="Collegamentoipertestuale">
    <w:name w:val="Hyperlink"/>
    <w:basedOn w:val="Carpredefinitoparagrafo"/>
    <w:rsid w:val="002727EB"/>
    <w:rPr>
      <w:color w:val="0000FF"/>
      <w:u w:val="single"/>
    </w:rPr>
  </w:style>
  <w:style w:type="character" w:styleId="Collegamentovisitato">
    <w:name w:val="FollowedHyperlink"/>
    <w:basedOn w:val="Carpredefinitoparagrafo"/>
    <w:rsid w:val="002727EB"/>
    <w:rPr>
      <w:color w:val="800080"/>
      <w:u w:val="single"/>
    </w:rPr>
  </w:style>
  <w:style w:type="paragraph" w:styleId="Corpodeltesto2">
    <w:name w:val="Body Text 2"/>
    <w:basedOn w:val="Normale"/>
    <w:rsid w:val="002727EB"/>
    <w:pPr>
      <w:spacing w:after="120" w:line="480" w:lineRule="auto"/>
    </w:pPr>
  </w:style>
  <w:style w:type="paragraph" w:styleId="Corpodeltesto3">
    <w:name w:val="Body Text 3"/>
    <w:basedOn w:val="Normale"/>
    <w:rsid w:val="002727EB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rsid w:val="002727EB"/>
  </w:style>
  <w:style w:type="character" w:styleId="DefinizioneHTML">
    <w:name w:val="HTML Definition"/>
    <w:basedOn w:val="Carpredefinitoparagrafo"/>
    <w:rsid w:val="002727EB"/>
    <w:rPr>
      <w:i/>
      <w:iCs/>
    </w:rPr>
  </w:style>
  <w:style w:type="paragraph" w:styleId="Didascalia">
    <w:name w:val="caption"/>
    <w:basedOn w:val="Normale"/>
    <w:next w:val="Normale"/>
    <w:qFormat/>
    <w:rsid w:val="002727EB"/>
    <w:pPr>
      <w:spacing w:before="120" w:after="120"/>
    </w:pPr>
    <w:rPr>
      <w:b/>
      <w:bCs/>
    </w:rPr>
  </w:style>
  <w:style w:type="character" w:styleId="Enfasigrassetto">
    <w:name w:val="Strong"/>
    <w:basedOn w:val="Carpredefinitoparagrafo"/>
    <w:qFormat/>
    <w:rsid w:val="002727EB"/>
    <w:rPr>
      <w:b/>
      <w:bCs/>
    </w:rPr>
  </w:style>
  <w:style w:type="character" w:styleId="EsempioHTML">
    <w:name w:val="HTML Sample"/>
    <w:basedOn w:val="Carpredefinitoparagrafo"/>
    <w:rsid w:val="002727EB"/>
    <w:rPr>
      <w:rFonts w:ascii="Courier New" w:hAnsi="Courier New"/>
    </w:rPr>
  </w:style>
  <w:style w:type="paragraph" w:styleId="Firma">
    <w:name w:val="Signature"/>
    <w:basedOn w:val="Normale"/>
    <w:rsid w:val="002727EB"/>
    <w:pPr>
      <w:ind w:left="4252"/>
    </w:pPr>
  </w:style>
  <w:style w:type="paragraph" w:styleId="Firmadipostaelettronica">
    <w:name w:val="E-mail Signature"/>
    <w:basedOn w:val="Normale"/>
    <w:rsid w:val="002727EB"/>
  </w:style>
  <w:style w:type="paragraph" w:styleId="Formuladiapertura">
    <w:name w:val="Salutation"/>
    <w:basedOn w:val="Normale"/>
    <w:next w:val="Normale"/>
    <w:rsid w:val="002727EB"/>
  </w:style>
  <w:style w:type="paragraph" w:styleId="Formuladichiusura">
    <w:name w:val="Closing"/>
    <w:basedOn w:val="Normale"/>
    <w:rsid w:val="002727EB"/>
    <w:pPr>
      <w:ind w:left="4252"/>
    </w:pPr>
  </w:style>
  <w:style w:type="paragraph" w:styleId="Indice1">
    <w:name w:val="index 1"/>
    <w:basedOn w:val="Normale"/>
    <w:next w:val="Normale"/>
    <w:autoRedefine/>
    <w:semiHidden/>
    <w:rsid w:val="002727EB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2727EB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2727EB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2727EB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2727EB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2727EB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2727EB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2727EB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2727EB"/>
    <w:pPr>
      <w:ind w:left="1800" w:hanging="200"/>
    </w:pPr>
  </w:style>
  <w:style w:type="paragraph" w:styleId="Indicedellefigure">
    <w:name w:val="table of figures"/>
    <w:basedOn w:val="Normale"/>
    <w:next w:val="Normale"/>
    <w:semiHidden/>
    <w:rsid w:val="002727EB"/>
    <w:pPr>
      <w:ind w:left="400" w:hanging="400"/>
    </w:pPr>
  </w:style>
  <w:style w:type="paragraph" w:styleId="Indicefonti">
    <w:name w:val="table of authorities"/>
    <w:basedOn w:val="Normale"/>
    <w:next w:val="Normale"/>
    <w:semiHidden/>
    <w:rsid w:val="002727EB"/>
    <w:pPr>
      <w:ind w:left="200" w:hanging="200"/>
    </w:pPr>
  </w:style>
  <w:style w:type="paragraph" w:styleId="Indirizzodestinatario">
    <w:name w:val="envelope address"/>
    <w:basedOn w:val="Normale"/>
    <w:rsid w:val="002727EB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IndirizzoHTML">
    <w:name w:val="HTML Address"/>
    <w:basedOn w:val="Normale"/>
    <w:rsid w:val="002727EB"/>
    <w:rPr>
      <w:i/>
      <w:iCs/>
    </w:rPr>
  </w:style>
  <w:style w:type="paragraph" w:styleId="Indirizzomittente">
    <w:name w:val="envelope return"/>
    <w:basedOn w:val="Normale"/>
    <w:rsid w:val="002727EB"/>
    <w:rPr>
      <w:rFonts w:cs="Arial"/>
    </w:rPr>
  </w:style>
  <w:style w:type="paragraph" w:styleId="Intestazionenota">
    <w:name w:val="Note Heading"/>
    <w:basedOn w:val="Normale"/>
    <w:next w:val="Normale"/>
    <w:rsid w:val="002727EB"/>
  </w:style>
  <w:style w:type="character" w:styleId="MacchinadascrivereHTML">
    <w:name w:val="HTML Typewriter"/>
    <w:basedOn w:val="Carpredefinitoparagrafo"/>
    <w:rsid w:val="002727EB"/>
    <w:rPr>
      <w:rFonts w:ascii="Courier New" w:hAnsi="Courier New"/>
      <w:sz w:val="20"/>
      <w:szCs w:val="20"/>
    </w:rPr>
  </w:style>
  <w:style w:type="paragraph" w:styleId="Mappadocumento">
    <w:name w:val="Document Map"/>
    <w:basedOn w:val="Normale"/>
    <w:semiHidden/>
    <w:rsid w:val="002727EB"/>
    <w:pPr>
      <w:shd w:val="clear" w:color="auto" w:fill="000080"/>
    </w:pPr>
    <w:rPr>
      <w:rFonts w:ascii="Tahoma" w:hAnsi="Tahoma" w:cs="Tahoma"/>
    </w:rPr>
  </w:style>
  <w:style w:type="paragraph" w:styleId="NormaleWeb">
    <w:name w:val="Normal (Web)"/>
    <w:basedOn w:val="Normale"/>
    <w:rsid w:val="002727EB"/>
    <w:rPr>
      <w:rFonts w:ascii="Times New Roman" w:hAnsi="Times New Roman"/>
      <w:sz w:val="24"/>
      <w:szCs w:val="24"/>
    </w:rPr>
  </w:style>
  <w:style w:type="character" w:styleId="Numeroriga">
    <w:name w:val="line number"/>
    <w:basedOn w:val="Carpredefinitoparagrafo"/>
    <w:rsid w:val="002727EB"/>
  </w:style>
  <w:style w:type="paragraph" w:styleId="PreformattatoHTML">
    <w:name w:val="HTML Preformatted"/>
    <w:basedOn w:val="Normale"/>
    <w:rsid w:val="002727EB"/>
    <w:rPr>
      <w:rFonts w:ascii="Courier New" w:hAnsi="Courier New" w:cs="Courier New"/>
    </w:rPr>
  </w:style>
  <w:style w:type="paragraph" w:styleId="Primorientrocorpodeltesto">
    <w:name w:val="Body Text First Indent"/>
    <w:basedOn w:val="Corpotesto"/>
    <w:rsid w:val="002727EB"/>
    <w:pPr>
      <w:spacing w:after="120" w:line="240" w:lineRule="auto"/>
      <w:ind w:firstLine="210"/>
      <w:jc w:val="left"/>
    </w:pPr>
  </w:style>
  <w:style w:type="paragraph" w:styleId="Rientrocorpodeltesto">
    <w:name w:val="Body Text Indent"/>
    <w:basedOn w:val="Normale"/>
    <w:rsid w:val="002727EB"/>
    <w:pPr>
      <w:spacing w:after="120"/>
      <w:ind w:left="283"/>
    </w:pPr>
  </w:style>
  <w:style w:type="paragraph" w:styleId="Primorientrocorpodeltesto2">
    <w:name w:val="Body Text First Indent 2"/>
    <w:basedOn w:val="Rientrocorpodeltesto"/>
    <w:rsid w:val="002727EB"/>
    <w:pPr>
      <w:ind w:firstLine="210"/>
    </w:pPr>
  </w:style>
  <w:style w:type="paragraph" w:styleId="Rientrocorpodeltesto2">
    <w:name w:val="Body Text Indent 2"/>
    <w:basedOn w:val="Normale"/>
    <w:rsid w:val="002727EB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rsid w:val="002727EB"/>
    <w:pPr>
      <w:spacing w:after="120"/>
      <w:ind w:left="283"/>
    </w:pPr>
    <w:rPr>
      <w:sz w:val="16"/>
      <w:szCs w:val="16"/>
    </w:rPr>
  </w:style>
  <w:style w:type="character" w:styleId="Rimandocommento">
    <w:name w:val="annotation reference"/>
    <w:basedOn w:val="Carpredefinitoparagrafo"/>
    <w:semiHidden/>
    <w:rsid w:val="002727EB"/>
    <w:rPr>
      <w:sz w:val="16"/>
      <w:szCs w:val="16"/>
    </w:rPr>
  </w:style>
  <w:style w:type="character" w:styleId="Rimandonotaapidipagina">
    <w:name w:val="footnote reference"/>
    <w:basedOn w:val="Carpredefinitoparagrafo"/>
    <w:semiHidden/>
    <w:rsid w:val="002727EB"/>
    <w:rPr>
      <w:vertAlign w:val="superscript"/>
    </w:rPr>
  </w:style>
  <w:style w:type="character" w:styleId="Rimandonotadichiusura">
    <w:name w:val="endnote reference"/>
    <w:basedOn w:val="Carpredefinitoparagrafo"/>
    <w:semiHidden/>
    <w:rsid w:val="002727EB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2727EB"/>
    <w:pPr>
      <w:ind w:left="0"/>
    </w:pPr>
  </w:style>
  <w:style w:type="paragraph" w:styleId="Sommario2">
    <w:name w:val="toc 2"/>
    <w:basedOn w:val="Normale"/>
    <w:next w:val="Normale"/>
    <w:autoRedefine/>
    <w:semiHidden/>
    <w:rsid w:val="002727EB"/>
    <w:pPr>
      <w:ind w:left="200"/>
    </w:pPr>
  </w:style>
  <w:style w:type="paragraph" w:styleId="Sommario3">
    <w:name w:val="toc 3"/>
    <w:basedOn w:val="Normale"/>
    <w:next w:val="Normale"/>
    <w:autoRedefine/>
    <w:semiHidden/>
    <w:rsid w:val="002727EB"/>
    <w:pPr>
      <w:ind w:left="400"/>
    </w:pPr>
  </w:style>
  <w:style w:type="paragraph" w:styleId="Sommario4">
    <w:name w:val="toc 4"/>
    <w:basedOn w:val="Normale"/>
    <w:next w:val="Normale"/>
    <w:autoRedefine/>
    <w:semiHidden/>
    <w:rsid w:val="002727EB"/>
    <w:pPr>
      <w:ind w:left="600"/>
    </w:pPr>
  </w:style>
  <w:style w:type="paragraph" w:styleId="Sommario5">
    <w:name w:val="toc 5"/>
    <w:basedOn w:val="Normale"/>
    <w:next w:val="Normale"/>
    <w:autoRedefine/>
    <w:semiHidden/>
    <w:rsid w:val="002727EB"/>
    <w:pPr>
      <w:ind w:left="800"/>
    </w:pPr>
  </w:style>
  <w:style w:type="paragraph" w:styleId="Sommario6">
    <w:name w:val="toc 6"/>
    <w:basedOn w:val="Normale"/>
    <w:next w:val="Normale"/>
    <w:autoRedefine/>
    <w:semiHidden/>
    <w:rsid w:val="002727EB"/>
    <w:pPr>
      <w:ind w:left="1000"/>
    </w:pPr>
  </w:style>
  <w:style w:type="paragraph" w:styleId="Sommario7">
    <w:name w:val="toc 7"/>
    <w:basedOn w:val="Normale"/>
    <w:next w:val="Normale"/>
    <w:autoRedefine/>
    <w:semiHidden/>
    <w:rsid w:val="002727EB"/>
    <w:pPr>
      <w:ind w:left="1200"/>
    </w:pPr>
  </w:style>
  <w:style w:type="paragraph" w:styleId="Sommario8">
    <w:name w:val="toc 8"/>
    <w:basedOn w:val="Normale"/>
    <w:next w:val="Normale"/>
    <w:autoRedefine/>
    <w:semiHidden/>
    <w:rsid w:val="002727EB"/>
    <w:pPr>
      <w:ind w:left="1400"/>
    </w:pPr>
  </w:style>
  <w:style w:type="paragraph" w:styleId="Sommario9">
    <w:name w:val="toc 9"/>
    <w:basedOn w:val="Normale"/>
    <w:next w:val="Normale"/>
    <w:autoRedefine/>
    <w:semiHidden/>
    <w:rsid w:val="002727EB"/>
    <w:pPr>
      <w:ind w:left="1600"/>
    </w:pPr>
  </w:style>
  <w:style w:type="paragraph" w:styleId="Sottotitolo">
    <w:name w:val="Subtitle"/>
    <w:basedOn w:val="Normale"/>
    <w:qFormat/>
    <w:rsid w:val="002727EB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astieraHTML">
    <w:name w:val="HTML Keyboard"/>
    <w:basedOn w:val="Carpredefinitoparagrafo"/>
    <w:rsid w:val="002727EB"/>
    <w:rPr>
      <w:rFonts w:ascii="Courier New" w:hAnsi="Courier New"/>
      <w:sz w:val="20"/>
      <w:szCs w:val="20"/>
    </w:rPr>
  </w:style>
  <w:style w:type="paragraph" w:styleId="Testocommento">
    <w:name w:val="annotation text"/>
    <w:basedOn w:val="Normale"/>
    <w:link w:val="TestocommentoCarattere"/>
    <w:semiHidden/>
    <w:rsid w:val="002727EB"/>
  </w:style>
  <w:style w:type="paragraph" w:styleId="Testodelblocco">
    <w:name w:val="Block Text"/>
    <w:basedOn w:val="Normale"/>
    <w:rsid w:val="002727EB"/>
    <w:pPr>
      <w:spacing w:after="120"/>
      <w:ind w:left="1440" w:right="1440"/>
    </w:pPr>
  </w:style>
  <w:style w:type="paragraph" w:styleId="Testomacro">
    <w:name w:val="macro"/>
    <w:semiHidden/>
    <w:rsid w:val="002727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hAnsi="Courier New" w:cs="Courier New"/>
      <w:spacing w:val="-5"/>
      <w:lang w:eastAsia="en-US"/>
    </w:rPr>
  </w:style>
  <w:style w:type="paragraph" w:styleId="Testonormale">
    <w:name w:val="Plain Text"/>
    <w:basedOn w:val="Normale"/>
    <w:rsid w:val="002727EB"/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sid w:val="002727EB"/>
  </w:style>
  <w:style w:type="paragraph" w:styleId="Testonotadichiusura">
    <w:name w:val="endnote text"/>
    <w:basedOn w:val="Normale"/>
    <w:semiHidden/>
    <w:rsid w:val="002727EB"/>
  </w:style>
  <w:style w:type="paragraph" w:styleId="Titolo">
    <w:name w:val="Title"/>
    <w:basedOn w:val="Normale"/>
    <w:qFormat/>
    <w:rsid w:val="002727E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2727EB"/>
    <w:rPr>
      <w:rFonts w:cs="Arial"/>
      <w:b/>
      <w:bCs/>
    </w:rPr>
  </w:style>
  <w:style w:type="paragraph" w:styleId="Titoloindicefonti">
    <w:name w:val="toa heading"/>
    <w:basedOn w:val="Normale"/>
    <w:next w:val="Normale"/>
    <w:semiHidden/>
    <w:rsid w:val="002727EB"/>
    <w:pPr>
      <w:spacing w:before="120"/>
    </w:pPr>
    <w:rPr>
      <w:rFonts w:cs="Arial"/>
      <w:b/>
      <w:bCs/>
      <w:sz w:val="24"/>
      <w:szCs w:val="24"/>
    </w:rPr>
  </w:style>
  <w:style w:type="character" w:styleId="VariabileHTML">
    <w:name w:val="HTML Variable"/>
    <w:basedOn w:val="Carpredefinitoparagrafo"/>
    <w:rsid w:val="002727EB"/>
    <w:rPr>
      <w:i/>
      <w:iCs/>
    </w:rPr>
  </w:style>
  <w:style w:type="character" w:customStyle="1" w:styleId="CorpodeltestoCarattere">
    <w:name w:val="Corpo del testo Carattere"/>
    <w:basedOn w:val="Carpredefinitoparagrafo"/>
    <w:rsid w:val="002727EB"/>
    <w:rPr>
      <w:rFonts w:ascii="Arial" w:hAnsi="Arial"/>
      <w:spacing w:val="-5"/>
      <w:lang w:eastAsia="en-US"/>
    </w:rPr>
  </w:style>
  <w:style w:type="paragraph" w:styleId="Testofumetto">
    <w:name w:val="Balloon Text"/>
    <w:basedOn w:val="Normale"/>
    <w:semiHidden/>
    <w:rsid w:val="002727EB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866DE"/>
    <w:rPr>
      <w:b/>
      <w:bCs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8866DE"/>
    <w:rPr>
      <w:rFonts w:ascii="Arial" w:hAnsi="Arial"/>
      <w:spacing w:val="-5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866DE"/>
    <w:rPr>
      <w:rFonts w:ascii="Arial" w:hAnsi="Arial"/>
      <w:b/>
      <w:bCs/>
      <w:spacing w:val="-5"/>
      <w:lang w:eastAsia="en-US"/>
    </w:rPr>
  </w:style>
  <w:style w:type="paragraph" w:styleId="Paragrafoelenco">
    <w:name w:val="List Paragraph"/>
    <w:basedOn w:val="Normale"/>
    <w:uiPriority w:val="34"/>
    <w:qFormat/>
    <w:rsid w:val="00515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Fax%20profession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50959-BA64-4B77-946C-0918D83C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professionale.dot</Template>
  <TotalTime>11</TotalTime>
  <Pages>1</Pages>
  <Words>221</Words>
  <Characters>1416</Characters>
  <Application>Microsoft Office Word</Application>
  <DocSecurity>0</DocSecurity>
  <PresentationFormat/>
  <Lines>11</Lines>
  <Paragraphs>3</Paragraphs>
  <Slides>0</Slides>
  <Notes>0</Notes>
  <HiddenSlides>0</HiddenSlides>
  <MMClips>0</MMClip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Fax professionale</vt:lpstr>
    </vt:vector>
  </TitlesOfParts>
  <Company>Hewlett-Packard Company</Company>
  <LinksUpToDate>false</LinksUpToDate>
  <CharactersWithSpaces>1634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professionale</dc:title>
  <dc:creator>deianamg</dc:creator>
  <cp:lastModifiedBy>Roberto Oggiano</cp:lastModifiedBy>
  <cp:revision>12</cp:revision>
  <cp:lastPrinted>2019-07-09T11:30:00Z</cp:lastPrinted>
  <dcterms:created xsi:type="dcterms:W3CDTF">2021-06-29T06:52:00Z</dcterms:created>
  <dcterms:modified xsi:type="dcterms:W3CDTF">2022-07-26T10:53:00Z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1040</vt:i4>
  </property>
</Properties>
</file>