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1035C" w14:textId="77777777" w:rsidR="00745EB2" w:rsidRPr="00C31F68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7F1080F0" w14:textId="00D9CBF3" w:rsidR="00745EB2" w:rsidRPr="00C31F68" w:rsidRDefault="00ED1DDA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  <w:r w:rsidRPr="00C31F68">
        <w:rPr>
          <w:rFonts w:cs="Arial"/>
          <w:b/>
          <w:bCs/>
          <w:color w:val="010005"/>
          <w:sz w:val="16"/>
          <w:szCs w:val="16"/>
        </w:rPr>
        <w:t>P</w:t>
      </w:r>
      <w:r w:rsidR="00745EB2" w:rsidRPr="00C31F68">
        <w:rPr>
          <w:rFonts w:cs="Arial"/>
          <w:b/>
          <w:bCs/>
          <w:color w:val="010005"/>
          <w:sz w:val="16"/>
          <w:szCs w:val="16"/>
        </w:rPr>
        <w:t xml:space="preserve">IANO ANNUALE DELLE ASSUNZIONI </w:t>
      </w:r>
      <w:r w:rsidR="00D82DE6">
        <w:rPr>
          <w:rFonts w:cs="Arial"/>
          <w:b/>
          <w:bCs/>
          <w:color w:val="010005"/>
          <w:sz w:val="16"/>
          <w:szCs w:val="16"/>
        </w:rPr>
        <w:t xml:space="preserve">A TD </w:t>
      </w:r>
      <w:r w:rsidR="00745EB2" w:rsidRPr="00C31F68">
        <w:rPr>
          <w:rFonts w:cs="Arial"/>
          <w:b/>
          <w:bCs/>
          <w:color w:val="010005"/>
          <w:sz w:val="16"/>
          <w:szCs w:val="16"/>
        </w:rPr>
        <w:t>– 202</w:t>
      </w:r>
      <w:r w:rsidR="00671981" w:rsidRPr="00C31F68">
        <w:rPr>
          <w:rFonts w:cs="Arial"/>
          <w:b/>
          <w:bCs/>
          <w:color w:val="010005"/>
          <w:sz w:val="16"/>
          <w:szCs w:val="16"/>
        </w:rPr>
        <w:t>1</w:t>
      </w:r>
      <w:r w:rsidR="00D82DE6">
        <w:rPr>
          <w:rFonts w:cs="Arial"/>
          <w:b/>
          <w:bCs/>
          <w:color w:val="010005"/>
          <w:sz w:val="16"/>
          <w:szCs w:val="16"/>
        </w:rPr>
        <w:t xml:space="preserve"> - 2023</w:t>
      </w:r>
    </w:p>
    <w:p w14:paraId="372F7F8F" w14:textId="77777777" w:rsidR="00745EB2" w:rsidRPr="00C31F68" w:rsidRDefault="00745EB2" w:rsidP="00745EB2">
      <w:pPr>
        <w:autoSpaceDE w:val="0"/>
        <w:autoSpaceDN w:val="0"/>
        <w:adjustRightInd w:val="0"/>
        <w:ind w:left="0"/>
        <w:rPr>
          <w:rFonts w:cs="Arial"/>
          <w:color w:val="000004"/>
          <w:sz w:val="16"/>
          <w:szCs w:val="16"/>
        </w:rPr>
      </w:pPr>
    </w:p>
    <w:tbl>
      <w:tblPr>
        <w:tblW w:w="87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3543"/>
        <w:gridCol w:w="709"/>
        <w:gridCol w:w="2722"/>
        <w:gridCol w:w="255"/>
      </w:tblGrid>
      <w:tr w:rsidR="000D7266" w:rsidRPr="00C31F68" w14:paraId="1DAC1486" w14:textId="77777777" w:rsidTr="00E67DEA"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5AE8" w14:textId="77777777" w:rsidR="000D7266" w:rsidRPr="00C31F68" w:rsidRDefault="000D7266" w:rsidP="00E67DEA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 xml:space="preserve">Settore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53479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Fabbisogno rilevato/motivazione</w:t>
            </w:r>
          </w:p>
          <w:p w14:paraId="7E4AD6A7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Modalità di reclutamento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9B690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N° unità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6963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 xml:space="preserve">Profilo professionale </w:t>
            </w:r>
          </w:p>
          <w:p w14:paraId="3F40C1D9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Categoria</w:t>
            </w:r>
          </w:p>
          <w:p w14:paraId="3259753A" w14:textId="77777777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ore e periodo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1248" w14:textId="311BA7BC" w:rsidR="000D7266" w:rsidRPr="00C31F68" w:rsidRDefault="000D7266" w:rsidP="0014391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  <w:sz w:val="16"/>
                <w:szCs w:val="16"/>
              </w:rPr>
            </w:pPr>
          </w:p>
        </w:tc>
      </w:tr>
    </w:tbl>
    <w:p w14:paraId="6D9C2062" w14:textId="77777777" w:rsidR="00745EB2" w:rsidRPr="00C31F68" w:rsidRDefault="00745EB2" w:rsidP="00745EB2">
      <w:pPr>
        <w:autoSpaceDE w:val="0"/>
        <w:autoSpaceDN w:val="0"/>
        <w:adjustRightInd w:val="0"/>
        <w:ind w:left="0"/>
        <w:rPr>
          <w:rFonts w:cs="Arial"/>
          <w:color w:val="000004"/>
          <w:sz w:val="16"/>
          <w:szCs w:val="16"/>
        </w:rPr>
      </w:pPr>
    </w:p>
    <w:p w14:paraId="09AFB6CF" w14:textId="77777777" w:rsidR="00A31E5E" w:rsidRPr="00C31F68" w:rsidRDefault="00A31E5E" w:rsidP="00745EB2">
      <w:pPr>
        <w:autoSpaceDE w:val="0"/>
        <w:autoSpaceDN w:val="0"/>
        <w:adjustRightInd w:val="0"/>
        <w:ind w:left="0"/>
        <w:jc w:val="center"/>
        <w:rPr>
          <w:rFonts w:cs="Arial"/>
          <w:color w:val="000004"/>
          <w:sz w:val="16"/>
          <w:szCs w:val="16"/>
        </w:rPr>
      </w:pPr>
    </w:p>
    <w:p w14:paraId="570F0954" w14:textId="0B96CADD" w:rsidR="00745EB2" w:rsidRPr="00C31F68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</w:t>
      </w:r>
      <w:r w:rsidR="00E72D6A" w:rsidRPr="00C31F68">
        <w:rPr>
          <w:rFonts w:cs="Arial"/>
          <w:b/>
          <w:bCs/>
          <w:color w:val="000004"/>
          <w:sz w:val="16"/>
          <w:szCs w:val="16"/>
        </w:rPr>
        <w:t xml:space="preserve"> 2021</w:t>
      </w:r>
    </w:p>
    <w:p w14:paraId="76E5B5F3" w14:textId="77777777" w:rsidR="00745EB2" w:rsidRPr="00C31F68" w:rsidRDefault="00745EB2" w:rsidP="00745EB2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284"/>
        <w:gridCol w:w="1276"/>
      </w:tblGrid>
      <w:tr w:rsidR="00745EB2" w:rsidRPr="00C31F68" w14:paraId="719185EA" w14:textId="77777777" w:rsidTr="00240FE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DEAA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6FFF1C3" w14:textId="76A40B94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A4EC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3BC5DED5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10256D7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3831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9196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2D0FDC8B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548C8B0C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14C" w14:textId="0CFE9BEF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D6B3" w14:textId="4F27BBF7" w:rsidR="00745EB2" w:rsidRPr="00C31F68" w:rsidRDefault="00F25565" w:rsidP="00EA6A6E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</w:t>
            </w:r>
            <w:r w:rsidR="00745EB2" w:rsidRPr="00C31F68">
              <w:rPr>
                <w:rFonts w:cs="Arial"/>
                <w:bCs/>
                <w:sz w:val="16"/>
                <w:szCs w:val="16"/>
              </w:rPr>
              <w:t>16.000,00</w:t>
            </w:r>
            <w:r w:rsidR="004F70A0">
              <w:rPr>
                <w:rFonts w:cs="Arial"/>
                <w:bCs/>
                <w:sz w:val="16"/>
                <w:szCs w:val="16"/>
              </w:rPr>
              <w:t xml:space="preserve"> </w:t>
            </w:r>
          </w:p>
        </w:tc>
      </w:tr>
      <w:tr w:rsidR="00745EB2" w:rsidRPr="00C31F68" w14:paraId="5AC24CAE" w14:textId="77777777" w:rsidTr="00240FE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25EA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6CB49A1" w14:textId="6669CE53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C40A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BE4DDFC" w14:textId="059E1DE0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Supporto stagionale al corpo di polizia locale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3B79" w14:textId="77777777" w:rsidR="00BE6285" w:rsidRDefault="00BE6285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5624DFB7" w14:textId="5B153904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76125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agente polizia locale</w:t>
            </w:r>
          </w:p>
          <w:p w14:paraId="3346B756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at. C1 - mesi 6</w:t>
            </w:r>
          </w:p>
          <w:p w14:paraId="3AF4317D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5AAE" w14:textId="1EB0E1FD" w:rsidR="00745EB2" w:rsidRPr="00C31F68" w:rsidRDefault="00745EB2" w:rsidP="00285FB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AFFC" w14:textId="2A63D41B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 xml:space="preserve">  65.000,00</w:t>
            </w:r>
            <w:r w:rsidR="004F70A0">
              <w:rPr>
                <w:rFonts w:cs="Arial"/>
                <w:bCs/>
                <w:sz w:val="16"/>
                <w:szCs w:val="16"/>
              </w:rPr>
              <w:t xml:space="preserve"> </w:t>
            </w:r>
          </w:p>
          <w:p w14:paraId="5BD62A2A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421C825F" w14:textId="77777777" w:rsidR="00745EB2" w:rsidRPr="00C31F68" w:rsidRDefault="00745EB2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  <w:tr w:rsidR="00C75AFD" w:rsidRPr="00C31F68" w14:paraId="6FD9AF8B" w14:textId="77777777" w:rsidTr="00240FE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CA99" w14:textId="248BE902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AC53" w14:textId="77777777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1BDA147" w14:textId="17195A16" w:rsidR="00C75AFD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  <w:r w:rsidR="00E72D6A" w:rsidRPr="00C31F68">
              <w:rPr>
                <w:rFonts w:cs="Arial"/>
                <w:sz w:val="16"/>
                <w:szCs w:val="16"/>
              </w:rPr>
              <w:t xml:space="preserve"> ex 110 Tuel</w:t>
            </w:r>
          </w:p>
          <w:p w14:paraId="42A1AFBF" w14:textId="4FDFFD3D" w:rsidR="00F27855" w:rsidRDefault="00F27855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F02F89B" w14:textId="10083E49" w:rsidR="00F27855" w:rsidRDefault="00F27855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74A202E" w14:textId="61C15E40" w:rsidR="00F27855" w:rsidRDefault="00F27855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2499969" w14:textId="6C8F3B04" w:rsidR="00F27855" w:rsidRPr="00C31F68" w:rsidRDefault="00F27855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Assunzione </w:t>
            </w:r>
            <w:r w:rsidRPr="00206468">
              <w:rPr>
                <w:rFonts w:cs="Arial"/>
                <w:sz w:val="16"/>
                <w:szCs w:val="16"/>
              </w:rPr>
              <w:t>Geometra per bonus 110%</w:t>
            </w:r>
          </w:p>
          <w:p w14:paraId="52E0F250" w14:textId="77777777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A3A2693" w14:textId="77777777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D38C" w14:textId="77777777" w:rsidR="00C75AFD" w:rsidRDefault="00C75AFD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  <w:p w14:paraId="7D8C6FB0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60DF3461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2DDF07D2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03E6AAD3" w14:textId="603BD196" w:rsidR="00F27855" w:rsidRPr="00C31F68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0634" w14:textId="77777777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75CFEA41" w14:textId="77777777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445AB8FF" w14:textId="0157CD84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 w:rsidR="004B32DF">
              <w:rPr>
                <w:rFonts w:cs="Arial"/>
                <w:sz w:val="16"/>
                <w:szCs w:val="16"/>
                <w:lang w:val="en-US"/>
              </w:rPr>
              <w:t>12</w:t>
            </w:r>
            <w:r w:rsidR="00ED1DDA" w:rsidRPr="00C31F68">
              <w:rPr>
                <w:rFonts w:cs="Arial"/>
                <w:sz w:val="16"/>
                <w:szCs w:val="16"/>
                <w:lang w:val="en-US"/>
              </w:rPr>
              <w:t xml:space="preserve"> mesi</w:t>
            </w:r>
          </w:p>
          <w:p w14:paraId="2C027CC6" w14:textId="77777777" w:rsidR="00C75AFD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  <w:p w14:paraId="2F19986A" w14:textId="71E46093" w:rsidR="009A23D6" w:rsidRDefault="009A23D6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159D59F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FABE52E" w14:textId="7F2AF61A" w:rsidR="009A23D6" w:rsidRPr="00C31F68" w:rsidRDefault="009A23D6" w:rsidP="009A23D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</w:t>
            </w:r>
            <w:r>
              <w:rPr>
                <w:rFonts w:cs="Arial"/>
                <w:sz w:val="16"/>
                <w:szCs w:val="16"/>
              </w:rPr>
              <w:t>tecnico</w:t>
            </w:r>
          </w:p>
          <w:p w14:paraId="7F52DC8E" w14:textId="0A97C08A" w:rsidR="009A23D6" w:rsidRDefault="009A23D6" w:rsidP="009A23D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</w:t>
            </w:r>
            <w:r w:rsidRPr="00C31F68">
              <w:rPr>
                <w:rFonts w:cs="Arial"/>
                <w:color w:val="000004"/>
                <w:sz w:val="16"/>
                <w:szCs w:val="16"/>
              </w:rPr>
              <w:t>, a tempo pieno e determinato.</w:t>
            </w:r>
          </w:p>
          <w:p w14:paraId="433416D3" w14:textId="481ACAFF" w:rsidR="009A23D6" w:rsidRPr="00C31F68" w:rsidRDefault="009A23D6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8301" w14:textId="02DA694D" w:rsidR="00C75AFD" w:rsidRPr="00C31F68" w:rsidRDefault="00C75AFD" w:rsidP="00C75AFD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6EB0" w14:textId="0BB21F9D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  42.000,00</w:t>
            </w:r>
          </w:p>
          <w:p w14:paraId="5C4C28E2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14:paraId="7641B437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14:paraId="40E1322A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14:paraId="4AFACFB5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14:paraId="644FDE84" w14:textId="77777777" w:rsidR="00F27855" w:rsidRDefault="00F27855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14:paraId="7F2E699D" w14:textId="12FF398F" w:rsidR="00C75AFD" w:rsidRDefault="009A23D6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Fondi statali</w:t>
            </w:r>
          </w:p>
          <w:p w14:paraId="381A9BD9" w14:textId="52CCE0F5" w:rsidR="004F70A0" w:rsidRPr="00C31F68" w:rsidRDefault="004F70A0" w:rsidP="00C75AF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  <w:tr w:rsidR="000D7A7E" w:rsidRPr="00C31F68" w14:paraId="67E70E7A" w14:textId="77777777" w:rsidTr="0065134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5F17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rPr>
                <w:rFonts w:cs="Arial"/>
                <w:b/>
                <w:bCs/>
                <w:sz w:val="16"/>
                <w:szCs w:val="16"/>
              </w:rPr>
            </w:pPr>
          </w:p>
          <w:p w14:paraId="41F4B0D9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ECONOMICO FINANZIARIO</w:t>
            </w:r>
          </w:p>
          <w:p w14:paraId="4F9E619F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5736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76EB9F69" w14:textId="39FEF675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color w:val="000004"/>
                <w:sz w:val="16"/>
                <w:szCs w:val="16"/>
              </w:rPr>
            </w:pPr>
            <w:r w:rsidRPr="00C31F68">
              <w:rPr>
                <w:rFonts w:cs="Arial"/>
                <w:color w:val="000004"/>
                <w:sz w:val="16"/>
                <w:szCs w:val="16"/>
              </w:rPr>
              <w:t>Incremento fabbisogno e conseguente dotazione organica.</w:t>
            </w:r>
          </w:p>
          <w:p w14:paraId="0A13F4F2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7575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</w:p>
          <w:p w14:paraId="3AA895C5" w14:textId="2B59DC27" w:rsidR="000D7A7E" w:rsidRPr="00C31F68" w:rsidRDefault="000D7A7E" w:rsidP="000D7A7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color w:val="000004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850F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rPr>
                <w:rFonts w:cs="Arial"/>
                <w:color w:val="000004"/>
                <w:sz w:val="16"/>
                <w:szCs w:val="16"/>
              </w:rPr>
            </w:pPr>
          </w:p>
          <w:p w14:paraId="38804F77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34"/>
              <w:jc w:val="both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Istruttore amministrativo / contabile</w:t>
            </w:r>
          </w:p>
          <w:p w14:paraId="708686B2" w14:textId="2D7558DB" w:rsidR="000D7A7E" w:rsidRPr="00C31F68" w:rsidRDefault="000D7A7E" w:rsidP="000D7A7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</w:rPr>
              <w:t>Cat. C1</w:t>
            </w:r>
            <w:r w:rsidRPr="00C31F68">
              <w:rPr>
                <w:rFonts w:cs="Arial"/>
                <w:color w:val="000004"/>
                <w:sz w:val="16"/>
                <w:szCs w:val="16"/>
              </w:rPr>
              <w:t>, a tempo pieno e indeterminato.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5C96" w14:textId="77777777" w:rsidR="000D7A7E" w:rsidRPr="00C31F68" w:rsidRDefault="000D7A7E" w:rsidP="000D7A7E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871A" w14:textId="77777777" w:rsidR="006E7F3D" w:rsidRDefault="006E7F3D" w:rsidP="006E7F3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64.000,00</w:t>
            </w:r>
          </w:p>
          <w:p w14:paraId="00EEE580" w14:textId="18DEE5FB" w:rsidR="000D7A7E" w:rsidRPr="00C31F68" w:rsidRDefault="006E7F3D" w:rsidP="006E7F3D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Coperto nei capitoli T.I</w:t>
            </w:r>
            <w:r w:rsidR="0001137A">
              <w:rPr>
                <w:rFonts w:cs="Arial"/>
                <w:sz w:val="16"/>
                <w:szCs w:val="16"/>
              </w:rPr>
              <w:t>.</w:t>
            </w:r>
          </w:p>
        </w:tc>
      </w:tr>
    </w:tbl>
    <w:p w14:paraId="6B0484B4" w14:textId="77777777" w:rsidR="00745EB2" w:rsidRPr="00C31F68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0347167B" w14:textId="77777777" w:rsidR="00A31E5E" w:rsidRDefault="00A31E5E" w:rsidP="0076725C">
      <w:pPr>
        <w:autoSpaceDE w:val="0"/>
        <w:autoSpaceDN w:val="0"/>
        <w:adjustRightInd w:val="0"/>
        <w:ind w:left="4956" w:firstLine="708"/>
        <w:rPr>
          <w:rFonts w:cs="Arial"/>
          <w:b/>
          <w:sz w:val="16"/>
          <w:szCs w:val="16"/>
          <w:u w:val="single"/>
        </w:rPr>
      </w:pPr>
    </w:p>
    <w:p w14:paraId="36A90E96" w14:textId="0EA16623" w:rsidR="00EA6A6E" w:rsidRDefault="00EA6A6E" w:rsidP="0076725C">
      <w:pPr>
        <w:autoSpaceDE w:val="0"/>
        <w:autoSpaceDN w:val="0"/>
        <w:adjustRightInd w:val="0"/>
        <w:ind w:left="4956" w:firstLine="708"/>
        <w:rPr>
          <w:rFonts w:cs="Arial"/>
          <w:b/>
          <w:sz w:val="16"/>
          <w:szCs w:val="16"/>
          <w:u w:val="single"/>
        </w:rPr>
      </w:pPr>
    </w:p>
    <w:p w14:paraId="60D817CB" w14:textId="5D15A0BC" w:rsidR="00EA6A6E" w:rsidRDefault="00EA6A6E" w:rsidP="0076725C">
      <w:pPr>
        <w:autoSpaceDE w:val="0"/>
        <w:autoSpaceDN w:val="0"/>
        <w:adjustRightInd w:val="0"/>
        <w:ind w:left="4956" w:firstLine="708"/>
        <w:rPr>
          <w:rFonts w:cs="Arial"/>
          <w:b/>
          <w:sz w:val="16"/>
          <w:szCs w:val="16"/>
          <w:u w:val="single"/>
        </w:rPr>
      </w:pPr>
    </w:p>
    <w:p w14:paraId="31DBA1E9" w14:textId="31D43ED7" w:rsidR="00B17CD1" w:rsidRPr="00C31F68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</w:t>
      </w:r>
      <w:r w:rsidR="00E72D6A" w:rsidRPr="00C31F68">
        <w:rPr>
          <w:rFonts w:cs="Arial"/>
          <w:b/>
          <w:bCs/>
          <w:color w:val="000004"/>
          <w:sz w:val="16"/>
          <w:szCs w:val="16"/>
        </w:rPr>
        <w:t xml:space="preserve"> 2022</w:t>
      </w:r>
    </w:p>
    <w:p w14:paraId="51DF3977" w14:textId="77777777" w:rsidR="00B17CD1" w:rsidRPr="00C31F68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993"/>
        <w:gridCol w:w="992"/>
      </w:tblGrid>
      <w:tr w:rsidR="00B17CD1" w:rsidRPr="00C31F68" w14:paraId="4DBA53B7" w14:textId="77777777" w:rsidTr="00F52F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4556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656EC097" w14:textId="0C035122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3D04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6334AC53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6C3DF3D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8275D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EC87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0A80FDC5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11941276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C91" w14:textId="10065FE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BE629" w14:textId="77777777" w:rsidR="00FE20CC" w:rsidRPr="00C31F68" w:rsidRDefault="00FE20CC" w:rsidP="0014391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04445D42" w14:textId="67C7184B" w:rsidR="00B17CD1" w:rsidRPr="00C31F68" w:rsidRDefault="00B17CD1" w:rsidP="00FE20CC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B17CD1" w:rsidRPr="00C31F68" w14:paraId="7EC7A35C" w14:textId="77777777" w:rsidTr="00F52F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C324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02A69CD" w14:textId="670CF91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36DA" w14:textId="77777777" w:rsidR="00C75AFD" w:rsidRPr="00C31F68" w:rsidRDefault="00C75AFD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6299A89" w14:textId="051EE84B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14:paraId="53FCC30F" w14:textId="1F97297A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E979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08453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agente polizia locale</w:t>
            </w:r>
          </w:p>
          <w:p w14:paraId="2CD134ED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at. C1 - mesi 6</w:t>
            </w:r>
          </w:p>
          <w:p w14:paraId="70E83A97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B289" w14:textId="5F99EBD9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9F907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 xml:space="preserve">  65.000,00</w:t>
            </w:r>
          </w:p>
          <w:p w14:paraId="53D3516A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6CE74179" w14:textId="77777777" w:rsidR="00B17CD1" w:rsidRPr="00C31F68" w:rsidRDefault="00B17CD1" w:rsidP="0014391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  <w:tr w:rsidR="00FE20CC" w:rsidRPr="00C31F68" w14:paraId="259BD82F" w14:textId="77777777" w:rsidTr="00D4756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4C9A" w14:textId="52D34FBC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D1B7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DC81AF9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50BF6C7E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C26727C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BDEA" w14:textId="5AB1F3CA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7A4D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467AC7B8" w14:textId="77777777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6F4CBF79" w14:textId="70E32D2B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 w:rsidR="004B32DF"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 mesi</w:t>
            </w:r>
          </w:p>
          <w:p w14:paraId="163C7CB2" w14:textId="6E5A78CB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8578" w14:textId="2EF9C6E3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0709" w14:textId="69B9A8D4" w:rsidR="00FE20CC" w:rsidRPr="00C31F68" w:rsidRDefault="00FE20CC" w:rsidP="00FE20C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42.000,00</w:t>
            </w:r>
          </w:p>
        </w:tc>
      </w:tr>
    </w:tbl>
    <w:p w14:paraId="5C740746" w14:textId="77777777" w:rsidR="0076725C" w:rsidRPr="007D638A" w:rsidRDefault="0076725C" w:rsidP="0076725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0D98F1DD" w14:textId="77777777" w:rsidR="0076725C" w:rsidRPr="007D638A" w:rsidRDefault="0076725C" w:rsidP="0076725C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7AF859D6" w14:textId="62C28606" w:rsidR="00D82DE6" w:rsidRPr="00C31F68" w:rsidRDefault="00D82DE6" w:rsidP="00D82DE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>
        <w:rPr>
          <w:rFonts w:cs="Arial"/>
          <w:b/>
          <w:bCs/>
          <w:color w:val="000004"/>
          <w:sz w:val="16"/>
          <w:szCs w:val="16"/>
        </w:rPr>
        <w:t>3</w:t>
      </w:r>
    </w:p>
    <w:p w14:paraId="249B6A78" w14:textId="77777777" w:rsidR="00D82DE6" w:rsidRPr="00C31F68" w:rsidRDefault="00D82DE6" w:rsidP="00D82DE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993"/>
        <w:gridCol w:w="992"/>
      </w:tblGrid>
      <w:tr w:rsidR="00D82DE6" w:rsidRPr="00C31F68" w14:paraId="74AF09C4" w14:textId="77777777" w:rsidTr="00104E5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3DA7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165A3B7D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DBCA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4F04A2C2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FE4C62A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3235C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03BB0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4ABEC2C7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13431F17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842F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7B5D9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7C481733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D82DE6" w:rsidRPr="00C31F68" w14:paraId="454669DE" w14:textId="77777777" w:rsidTr="00104E5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6A959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526BB2FE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9743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12BDA8C7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14:paraId="1100A00E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8F0AE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3ADF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agente polizia locale</w:t>
            </w:r>
          </w:p>
          <w:p w14:paraId="540D59EC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at. C1 - mesi 6</w:t>
            </w:r>
          </w:p>
          <w:p w14:paraId="1F3F9591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58E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1162C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 xml:space="preserve">  65.000,00</w:t>
            </w:r>
          </w:p>
          <w:p w14:paraId="652C6ACD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740A2BFC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  <w:tr w:rsidR="00D82DE6" w:rsidRPr="00C31F68" w14:paraId="0DF5AEC1" w14:textId="77777777" w:rsidTr="00104E5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4549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6E0FB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7D1C065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34CEB9E9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9BEE39A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817C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3350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17FF3F8F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36360CF8" w14:textId="322D950A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 w:rsidR="00BE1869">
              <w:rPr>
                <w:rFonts w:cs="Arial"/>
                <w:sz w:val="16"/>
                <w:szCs w:val="16"/>
                <w:lang w:val="en-US"/>
              </w:rPr>
              <w:t>6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 mesi</w:t>
            </w:r>
          </w:p>
          <w:p w14:paraId="529C4C87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A6FE" w14:textId="77777777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30D8" w14:textId="40BFDD6B" w:rsidR="00D82DE6" w:rsidRPr="00C31F68" w:rsidRDefault="00D82DE6" w:rsidP="00104E5E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 w:rsidR="00BE1869">
              <w:rPr>
                <w:rFonts w:cs="Arial"/>
                <w:sz w:val="16"/>
                <w:szCs w:val="16"/>
              </w:rPr>
              <w:t>21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</w:tbl>
    <w:p w14:paraId="253DE540" w14:textId="77777777" w:rsidR="00D82DE6" w:rsidRPr="007D638A" w:rsidRDefault="00D82DE6" w:rsidP="00D82DE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5290987F" w14:textId="77777777" w:rsidR="00D82DE6" w:rsidRPr="007D638A" w:rsidRDefault="00D82DE6" w:rsidP="00D82DE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10372E96" w14:textId="77777777" w:rsidR="00D82DE6" w:rsidRDefault="00D82DE6" w:rsidP="00D82DE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14:paraId="4BD2E98C" w14:textId="77777777" w:rsidR="00B17CD1" w:rsidRDefault="00B17CD1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sectPr w:rsidR="00B17CD1" w:rsidSect="000C07A9">
      <w:headerReference w:type="default" r:id="rId8"/>
      <w:footerReference w:type="even" r:id="rId9"/>
      <w:footerReference w:type="default" r:id="rId10"/>
      <w:pgSz w:w="11907" w:h="16839" w:code="1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889E6F" w14:textId="77777777" w:rsidR="00FD758A" w:rsidRDefault="00FD758A">
      <w:r>
        <w:separator/>
      </w:r>
    </w:p>
  </w:endnote>
  <w:endnote w:type="continuationSeparator" w:id="0">
    <w:p w14:paraId="2C9801F1" w14:textId="77777777" w:rsidR="00FD758A" w:rsidRDefault="00FD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6195C" w14:textId="77777777" w:rsidR="00C850F8" w:rsidRDefault="009646B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850F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850F8">
      <w:rPr>
        <w:rStyle w:val="Numeropagina"/>
      </w:rPr>
      <w:t>0</w:t>
    </w:r>
    <w:r>
      <w:rPr>
        <w:rStyle w:val="Numeropagina"/>
      </w:rPr>
      <w:fldChar w:fldCharType="end"/>
    </w:r>
  </w:p>
  <w:p w14:paraId="2B57B2CB" w14:textId="77777777" w:rsidR="00C850F8" w:rsidRDefault="00C850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67E75" w14:textId="77777777" w:rsidR="00C850F8" w:rsidRDefault="00C850F8">
    <w:pPr>
      <w:pStyle w:val="Pidipagina"/>
    </w:pPr>
    <w:r>
      <w:sym w:font="Wingdings" w:char="F06C"/>
    </w:r>
    <w:r>
      <w:t xml:space="preserve">  Pagina </w:t>
    </w:r>
    <w:r w:rsidR="0030211A">
      <w:fldChar w:fldCharType="begin"/>
    </w:r>
    <w:r w:rsidR="0030211A">
      <w:instrText xml:space="preserve"> PAGE \* Arabic \* MERGEFORMAT </w:instrText>
    </w:r>
    <w:r w:rsidR="0030211A">
      <w:fldChar w:fldCharType="separate"/>
    </w:r>
    <w:r w:rsidR="008E2D34">
      <w:rPr>
        <w:noProof/>
      </w:rPr>
      <w:t>2</w:t>
    </w:r>
    <w:r w:rsidR="0030211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29AFD9" w14:textId="77777777" w:rsidR="00FD758A" w:rsidRDefault="00FD758A">
      <w:r>
        <w:separator/>
      </w:r>
    </w:p>
  </w:footnote>
  <w:footnote w:type="continuationSeparator" w:id="0">
    <w:p w14:paraId="178C474D" w14:textId="77777777" w:rsidR="00FD758A" w:rsidRDefault="00FD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9067C" w14:textId="1926481E" w:rsidR="00C850F8" w:rsidRDefault="00C850F8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A6C8F88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68AA0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C02FBC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DA5D8A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B1C1D5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56B1C4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F0CAB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B40C3E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21C1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F4C37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144B92"/>
    <w:multiLevelType w:val="hybridMultilevel"/>
    <w:tmpl w:val="B15C91C0"/>
    <w:lvl w:ilvl="0" w:tplc="8F8EC44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6904AC"/>
    <w:multiLevelType w:val="hybridMultilevel"/>
    <w:tmpl w:val="8B5A9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D1D67"/>
    <w:multiLevelType w:val="hybridMultilevel"/>
    <w:tmpl w:val="82F42B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62BBA"/>
    <w:multiLevelType w:val="hybridMultilevel"/>
    <w:tmpl w:val="47421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A1D9C"/>
    <w:multiLevelType w:val="hybridMultilevel"/>
    <w:tmpl w:val="2ED02AEE"/>
    <w:lvl w:ilvl="0" w:tplc="0410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95"/>
  <w:drawingGridVerticalSpacing w:val="136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7F"/>
    <w:rsid w:val="000034B0"/>
    <w:rsid w:val="0001137A"/>
    <w:rsid w:val="0001160C"/>
    <w:rsid w:val="00030758"/>
    <w:rsid w:val="00032806"/>
    <w:rsid w:val="00036C66"/>
    <w:rsid w:val="00041318"/>
    <w:rsid w:val="000525BD"/>
    <w:rsid w:val="00062E9C"/>
    <w:rsid w:val="000722F7"/>
    <w:rsid w:val="000757EF"/>
    <w:rsid w:val="00091719"/>
    <w:rsid w:val="000A0856"/>
    <w:rsid w:val="000A3870"/>
    <w:rsid w:val="000A38C2"/>
    <w:rsid w:val="000A532F"/>
    <w:rsid w:val="000B1A10"/>
    <w:rsid w:val="000C07A9"/>
    <w:rsid w:val="000C3271"/>
    <w:rsid w:val="000D7266"/>
    <w:rsid w:val="000D7A7E"/>
    <w:rsid w:val="000E6908"/>
    <w:rsid w:val="00122D49"/>
    <w:rsid w:val="00124CC3"/>
    <w:rsid w:val="00137313"/>
    <w:rsid w:val="00143919"/>
    <w:rsid w:val="001562DE"/>
    <w:rsid w:val="001619CB"/>
    <w:rsid w:val="00164B4B"/>
    <w:rsid w:val="00165DCB"/>
    <w:rsid w:val="00177F60"/>
    <w:rsid w:val="001837D3"/>
    <w:rsid w:val="00185F5B"/>
    <w:rsid w:val="001B5614"/>
    <w:rsid w:val="001C467F"/>
    <w:rsid w:val="001D5B2A"/>
    <w:rsid w:val="001D720E"/>
    <w:rsid w:val="001E3BE7"/>
    <w:rsid w:val="001E7724"/>
    <w:rsid w:val="00215CE5"/>
    <w:rsid w:val="002231EA"/>
    <w:rsid w:val="002255CD"/>
    <w:rsid w:val="002348F6"/>
    <w:rsid w:val="00240FE1"/>
    <w:rsid w:val="0027008F"/>
    <w:rsid w:val="002727EB"/>
    <w:rsid w:val="00272F79"/>
    <w:rsid w:val="002737C7"/>
    <w:rsid w:val="00285FB7"/>
    <w:rsid w:val="002E2188"/>
    <w:rsid w:val="0030211A"/>
    <w:rsid w:val="00305D66"/>
    <w:rsid w:val="00326615"/>
    <w:rsid w:val="003356B0"/>
    <w:rsid w:val="003440B0"/>
    <w:rsid w:val="003560CA"/>
    <w:rsid w:val="00360247"/>
    <w:rsid w:val="00363C38"/>
    <w:rsid w:val="003770DC"/>
    <w:rsid w:val="00391563"/>
    <w:rsid w:val="003B2EA9"/>
    <w:rsid w:val="003C4463"/>
    <w:rsid w:val="003D1E51"/>
    <w:rsid w:val="003D694A"/>
    <w:rsid w:val="003E0304"/>
    <w:rsid w:val="003F267C"/>
    <w:rsid w:val="003F3BC2"/>
    <w:rsid w:val="0042732F"/>
    <w:rsid w:val="00465ED7"/>
    <w:rsid w:val="0049072F"/>
    <w:rsid w:val="004A681C"/>
    <w:rsid w:val="004B1D8C"/>
    <w:rsid w:val="004B32DF"/>
    <w:rsid w:val="004E011E"/>
    <w:rsid w:val="004E09E8"/>
    <w:rsid w:val="004F1F5F"/>
    <w:rsid w:val="004F70A0"/>
    <w:rsid w:val="005159F6"/>
    <w:rsid w:val="005332D3"/>
    <w:rsid w:val="005349D8"/>
    <w:rsid w:val="005468B1"/>
    <w:rsid w:val="00552AE4"/>
    <w:rsid w:val="0056253E"/>
    <w:rsid w:val="005756E8"/>
    <w:rsid w:val="005A20B9"/>
    <w:rsid w:val="005B1000"/>
    <w:rsid w:val="005B1334"/>
    <w:rsid w:val="005C0D70"/>
    <w:rsid w:val="005C11A8"/>
    <w:rsid w:val="005C2680"/>
    <w:rsid w:val="005C5D08"/>
    <w:rsid w:val="005C5F6D"/>
    <w:rsid w:val="005C63B1"/>
    <w:rsid w:val="005D3D83"/>
    <w:rsid w:val="005D7D95"/>
    <w:rsid w:val="005E0064"/>
    <w:rsid w:val="005E05AF"/>
    <w:rsid w:val="005E2E92"/>
    <w:rsid w:val="005F33BE"/>
    <w:rsid w:val="00601A32"/>
    <w:rsid w:val="00602AB8"/>
    <w:rsid w:val="006222CE"/>
    <w:rsid w:val="00632C3A"/>
    <w:rsid w:val="00657D23"/>
    <w:rsid w:val="00671981"/>
    <w:rsid w:val="00671C87"/>
    <w:rsid w:val="006B5AF6"/>
    <w:rsid w:val="006C70D4"/>
    <w:rsid w:val="006D76E7"/>
    <w:rsid w:val="006E2DDC"/>
    <w:rsid w:val="006E6682"/>
    <w:rsid w:val="006E7F3D"/>
    <w:rsid w:val="006F03B8"/>
    <w:rsid w:val="006F0B53"/>
    <w:rsid w:val="006F2A93"/>
    <w:rsid w:val="00701DE9"/>
    <w:rsid w:val="00704641"/>
    <w:rsid w:val="00742A9F"/>
    <w:rsid w:val="00744FF1"/>
    <w:rsid w:val="00745EB2"/>
    <w:rsid w:val="007635D9"/>
    <w:rsid w:val="0076725C"/>
    <w:rsid w:val="00775EF9"/>
    <w:rsid w:val="00780EAA"/>
    <w:rsid w:val="00783433"/>
    <w:rsid w:val="007877E9"/>
    <w:rsid w:val="00797B12"/>
    <w:rsid w:val="007A64E0"/>
    <w:rsid w:val="007B342A"/>
    <w:rsid w:val="007C3AAF"/>
    <w:rsid w:val="007C3DFC"/>
    <w:rsid w:val="007C4EC4"/>
    <w:rsid w:val="007D638A"/>
    <w:rsid w:val="007E0DDA"/>
    <w:rsid w:val="007E2723"/>
    <w:rsid w:val="00803108"/>
    <w:rsid w:val="00806503"/>
    <w:rsid w:val="00861903"/>
    <w:rsid w:val="00865532"/>
    <w:rsid w:val="008721C4"/>
    <w:rsid w:val="00874612"/>
    <w:rsid w:val="008779FB"/>
    <w:rsid w:val="008853E6"/>
    <w:rsid w:val="008866DE"/>
    <w:rsid w:val="00897FE7"/>
    <w:rsid w:val="008D3C9C"/>
    <w:rsid w:val="008E119B"/>
    <w:rsid w:val="008E2D34"/>
    <w:rsid w:val="008E5B4E"/>
    <w:rsid w:val="008E799E"/>
    <w:rsid w:val="008F4FC9"/>
    <w:rsid w:val="009157CA"/>
    <w:rsid w:val="0092017F"/>
    <w:rsid w:val="00941E9D"/>
    <w:rsid w:val="00946AE0"/>
    <w:rsid w:val="00950E87"/>
    <w:rsid w:val="0095769C"/>
    <w:rsid w:val="00960258"/>
    <w:rsid w:val="009646BF"/>
    <w:rsid w:val="00965B40"/>
    <w:rsid w:val="009678A0"/>
    <w:rsid w:val="00971537"/>
    <w:rsid w:val="0098079F"/>
    <w:rsid w:val="0099070E"/>
    <w:rsid w:val="009952D3"/>
    <w:rsid w:val="009A23D6"/>
    <w:rsid w:val="009A2A72"/>
    <w:rsid w:val="009C0B18"/>
    <w:rsid w:val="009C7968"/>
    <w:rsid w:val="009D507B"/>
    <w:rsid w:val="00A032F1"/>
    <w:rsid w:val="00A0520B"/>
    <w:rsid w:val="00A163D8"/>
    <w:rsid w:val="00A24B9F"/>
    <w:rsid w:val="00A31E5E"/>
    <w:rsid w:val="00A47A23"/>
    <w:rsid w:val="00A5091E"/>
    <w:rsid w:val="00A53228"/>
    <w:rsid w:val="00AB10AC"/>
    <w:rsid w:val="00AC4702"/>
    <w:rsid w:val="00AC7FD3"/>
    <w:rsid w:val="00AD5735"/>
    <w:rsid w:val="00AD648F"/>
    <w:rsid w:val="00AF25C5"/>
    <w:rsid w:val="00AF3EAD"/>
    <w:rsid w:val="00B05CEE"/>
    <w:rsid w:val="00B10DF1"/>
    <w:rsid w:val="00B17CD1"/>
    <w:rsid w:val="00B3706B"/>
    <w:rsid w:val="00B463DA"/>
    <w:rsid w:val="00B64D3C"/>
    <w:rsid w:val="00B6623B"/>
    <w:rsid w:val="00B830AD"/>
    <w:rsid w:val="00B8659B"/>
    <w:rsid w:val="00B957D7"/>
    <w:rsid w:val="00BA5969"/>
    <w:rsid w:val="00BB6529"/>
    <w:rsid w:val="00BD09C5"/>
    <w:rsid w:val="00BE1869"/>
    <w:rsid w:val="00BE2E55"/>
    <w:rsid w:val="00BE4F14"/>
    <w:rsid w:val="00BE6285"/>
    <w:rsid w:val="00BF03A9"/>
    <w:rsid w:val="00BF2D9C"/>
    <w:rsid w:val="00BF6529"/>
    <w:rsid w:val="00C077F6"/>
    <w:rsid w:val="00C079B5"/>
    <w:rsid w:val="00C1196F"/>
    <w:rsid w:val="00C31F68"/>
    <w:rsid w:val="00C334D3"/>
    <w:rsid w:val="00C455B8"/>
    <w:rsid w:val="00C46D28"/>
    <w:rsid w:val="00C52C5E"/>
    <w:rsid w:val="00C542BE"/>
    <w:rsid w:val="00C70DF1"/>
    <w:rsid w:val="00C75AFD"/>
    <w:rsid w:val="00C850F8"/>
    <w:rsid w:val="00CA5C4F"/>
    <w:rsid w:val="00CA6E68"/>
    <w:rsid w:val="00CC7074"/>
    <w:rsid w:val="00CE30E4"/>
    <w:rsid w:val="00CE5332"/>
    <w:rsid w:val="00CE761A"/>
    <w:rsid w:val="00D2110D"/>
    <w:rsid w:val="00D31D42"/>
    <w:rsid w:val="00D336EE"/>
    <w:rsid w:val="00D47459"/>
    <w:rsid w:val="00D56CEF"/>
    <w:rsid w:val="00D6148A"/>
    <w:rsid w:val="00D637DB"/>
    <w:rsid w:val="00D6681D"/>
    <w:rsid w:val="00D7066F"/>
    <w:rsid w:val="00D74D8C"/>
    <w:rsid w:val="00D82DE6"/>
    <w:rsid w:val="00D84489"/>
    <w:rsid w:val="00D90EF4"/>
    <w:rsid w:val="00D93AC1"/>
    <w:rsid w:val="00D96A57"/>
    <w:rsid w:val="00DB0E3E"/>
    <w:rsid w:val="00DE425C"/>
    <w:rsid w:val="00DE45DF"/>
    <w:rsid w:val="00DF0C99"/>
    <w:rsid w:val="00E05E3F"/>
    <w:rsid w:val="00E0607C"/>
    <w:rsid w:val="00E110D1"/>
    <w:rsid w:val="00E327A4"/>
    <w:rsid w:val="00E36C81"/>
    <w:rsid w:val="00E41609"/>
    <w:rsid w:val="00E42D57"/>
    <w:rsid w:val="00E4650D"/>
    <w:rsid w:val="00E510D0"/>
    <w:rsid w:val="00E652B9"/>
    <w:rsid w:val="00E67DEA"/>
    <w:rsid w:val="00E71208"/>
    <w:rsid w:val="00E72D6A"/>
    <w:rsid w:val="00E81046"/>
    <w:rsid w:val="00E97DAE"/>
    <w:rsid w:val="00EA3A80"/>
    <w:rsid w:val="00EA44E2"/>
    <w:rsid w:val="00EA6A6E"/>
    <w:rsid w:val="00EB6163"/>
    <w:rsid w:val="00ED1DDA"/>
    <w:rsid w:val="00ED2078"/>
    <w:rsid w:val="00EF48AE"/>
    <w:rsid w:val="00F021A8"/>
    <w:rsid w:val="00F02E7E"/>
    <w:rsid w:val="00F2493E"/>
    <w:rsid w:val="00F251B5"/>
    <w:rsid w:val="00F25565"/>
    <w:rsid w:val="00F25A96"/>
    <w:rsid w:val="00F27855"/>
    <w:rsid w:val="00F52F46"/>
    <w:rsid w:val="00F57003"/>
    <w:rsid w:val="00F6075D"/>
    <w:rsid w:val="00F62AFC"/>
    <w:rsid w:val="00F76BD8"/>
    <w:rsid w:val="00F87E45"/>
    <w:rsid w:val="00F93BBA"/>
    <w:rsid w:val="00F97771"/>
    <w:rsid w:val="00FC7A15"/>
    <w:rsid w:val="00FD177D"/>
    <w:rsid w:val="00FD758A"/>
    <w:rsid w:val="00FE187F"/>
    <w:rsid w:val="00FE20CC"/>
    <w:rsid w:val="00FE388C"/>
    <w:rsid w:val="00FE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51568"/>
  <w15:docId w15:val="{8BDA3072-AA10-403A-B05A-148AF661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A23D6"/>
    <w:pPr>
      <w:ind w:left="835"/>
    </w:pPr>
    <w:rPr>
      <w:rFonts w:ascii="Arial" w:hAnsi="Arial"/>
      <w:spacing w:val="-5"/>
      <w:lang w:eastAsia="en-US"/>
    </w:rPr>
  </w:style>
  <w:style w:type="paragraph" w:styleId="Titolo1">
    <w:name w:val="heading 1"/>
    <w:basedOn w:val="Normale"/>
    <w:next w:val="Corpotesto"/>
    <w:qFormat/>
    <w:rsid w:val="002727EB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Titolo2">
    <w:name w:val="heading 2"/>
    <w:basedOn w:val="Normale"/>
    <w:next w:val="Corpotesto"/>
    <w:qFormat/>
    <w:rsid w:val="002727EB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Titolo3">
    <w:name w:val="heading 3"/>
    <w:basedOn w:val="Normale"/>
    <w:next w:val="Corpotesto"/>
    <w:qFormat/>
    <w:rsid w:val="002727EB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Titolo4">
    <w:name w:val="heading 4"/>
    <w:basedOn w:val="Normale"/>
    <w:next w:val="Corpotesto"/>
    <w:qFormat/>
    <w:rsid w:val="002727EB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Titolo5">
    <w:name w:val="heading 5"/>
    <w:basedOn w:val="Normale"/>
    <w:next w:val="Corpotesto"/>
    <w:qFormat/>
    <w:rsid w:val="002727EB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Titolo6">
    <w:name w:val="heading 6"/>
    <w:basedOn w:val="Normale"/>
    <w:next w:val="Normale"/>
    <w:qFormat/>
    <w:rsid w:val="002727E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727EB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2727E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727EB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727EB"/>
    <w:pPr>
      <w:spacing w:after="220" w:line="180" w:lineRule="atLeast"/>
      <w:jc w:val="both"/>
    </w:pPr>
  </w:style>
  <w:style w:type="character" w:customStyle="1" w:styleId="Caselladicontrollo">
    <w:name w:val="Casella di controllo"/>
    <w:rsid w:val="002727EB"/>
    <w:rPr>
      <w:rFonts w:ascii="Times New Roman" w:hAnsi="Times New Roman"/>
      <w:sz w:val="22"/>
      <w:lang w:bidi="ar-SA"/>
    </w:rPr>
  </w:style>
  <w:style w:type="paragraph" w:customStyle="1" w:styleId="Nomesociet">
    <w:name w:val="Nome società"/>
    <w:basedOn w:val="Normale"/>
    <w:rsid w:val="002727EB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Etichettadocumento">
    <w:name w:val="Etichetta documento"/>
    <w:basedOn w:val="Normale"/>
    <w:rsid w:val="002727EB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Enfasicorsivo">
    <w:name w:val="Emphasis"/>
    <w:qFormat/>
    <w:rsid w:val="002727EB"/>
    <w:rPr>
      <w:rFonts w:ascii="Arial Black" w:hAnsi="Arial Black"/>
      <w:sz w:val="18"/>
      <w:lang w:bidi="ar-SA"/>
    </w:rPr>
  </w:style>
  <w:style w:type="paragraph" w:customStyle="1" w:styleId="BaseIntestazione">
    <w:name w:val="Base Intestazione"/>
    <w:basedOn w:val="Corpotesto"/>
    <w:rsid w:val="002727EB"/>
    <w:pPr>
      <w:keepLines/>
      <w:tabs>
        <w:tab w:val="center" w:pos="4320"/>
        <w:tab w:val="right" w:pos="8640"/>
      </w:tabs>
      <w:spacing w:after="0"/>
    </w:pPr>
  </w:style>
  <w:style w:type="paragraph" w:styleId="Pidipagina">
    <w:name w:val="footer"/>
    <w:basedOn w:val="BaseIntestazione"/>
    <w:rsid w:val="002727EB"/>
    <w:pPr>
      <w:spacing w:before="600"/>
    </w:pPr>
    <w:rPr>
      <w:sz w:val="18"/>
    </w:rPr>
  </w:style>
  <w:style w:type="paragraph" w:styleId="Intestazione">
    <w:name w:val="header"/>
    <w:basedOn w:val="BaseIntestazione"/>
    <w:rsid w:val="002727EB"/>
    <w:pPr>
      <w:spacing w:after="600"/>
    </w:pPr>
  </w:style>
  <w:style w:type="paragraph" w:customStyle="1" w:styleId="BaseTitolo">
    <w:name w:val="Base Titolo"/>
    <w:basedOn w:val="Corpotesto"/>
    <w:next w:val="Corpotesto"/>
    <w:rsid w:val="002727EB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Intestazionemessaggio">
    <w:name w:val="Message Header"/>
    <w:basedOn w:val="Corpotesto"/>
    <w:rsid w:val="002727E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Primaintestazionemessaggio">
    <w:name w:val="Prima intestazione messaggio"/>
    <w:basedOn w:val="Intestazionemessaggio"/>
    <w:next w:val="Intestazionemessaggio"/>
    <w:rsid w:val="002727EB"/>
  </w:style>
  <w:style w:type="character" w:customStyle="1" w:styleId="Etichettaintestazionemessaggio">
    <w:name w:val="Etichetta intestazione messaggio"/>
    <w:rsid w:val="002727EB"/>
    <w:rPr>
      <w:rFonts w:ascii="Arial Black" w:hAnsi="Arial Black"/>
      <w:sz w:val="18"/>
      <w:lang w:bidi="ar-SA"/>
    </w:rPr>
  </w:style>
  <w:style w:type="paragraph" w:customStyle="1" w:styleId="Ultimaintestazionemessaggio">
    <w:name w:val="Ultima intestazione messaggio"/>
    <w:basedOn w:val="Intestazionemessaggio"/>
    <w:next w:val="Corpotesto"/>
    <w:rsid w:val="002727EB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styleId="Rientronormale">
    <w:name w:val="Normal Indent"/>
    <w:basedOn w:val="Normale"/>
    <w:rsid w:val="002727EB"/>
    <w:pPr>
      <w:ind w:left="1555"/>
    </w:pPr>
  </w:style>
  <w:style w:type="character" w:styleId="Numeropagina">
    <w:name w:val="page number"/>
    <w:rsid w:val="002727EB"/>
    <w:rPr>
      <w:sz w:val="18"/>
      <w:lang w:bidi="ar-SA"/>
    </w:rPr>
  </w:style>
  <w:style w:type="paragraph" w:customStyle="1" w:styleId="Mittente">
    <w:name w:val="Mittente"/>
    <w:basedOn w:val="Normale"/>
    <w:rsid w:val="002727EB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Firmanome">
    <w:name w:val="Firma nome"/>
    <w:basedOn w:val="Normale"/>
    <w:next w:val="Normale"/>
    <w:rsid w:val="002727EB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Carpredefinitoparagrafo"/>
    <w:rsid w:val="002727EB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Elenco">
    <w:name w:val="List"/>
    <w:basedOn w:val="Normale"/>
    <w:rsid w:val="002727EB"/>
    <w:pPr>
      <w:ind w:left="1195" w:hanging="360"/>
    </w:pPr>
  </w:style>
  <w:style w:type="paragraph" w:styleId="Elenco2">
    <w:name w:val="List 2"/>
    <w:basedOn w:val="Normale"/>
    <w:rsid w:val="002727EB"/>
    <w:pPr>
      <w:ind w:left="1555" w:hanging="360"/>
    </w:pPr>
  </w:style>
  <w:style w:type="paragraph" w:styleId="Elenco3">
    <w:name w:val="List 3"/>
    <w:basedOn w:val="Normale"/>
    <w:rsid w:val="002727EB"/>
    <w:pPr>
      <w:ind w:left="1915" w:hanging="360"/>
    </w:pPr>
  </w:style>
  <w:style w:type="paragraph" w:styleId="Elenco4">
    <w:name w:val="List 4"/>
    <w:basedOn w:val="Normale"/>
    <w:rsid w:val="002727EB"/>
    <w:pPr>
      <w:ind w:left="2275" w:hanging="360"/>
    </w:pPr>
  </w:style>
  <w:style w:type="paragraph" w:styleId="Elenco5">
    <w:name w:val="List 5"/>
    <w:basedOn w:val="Normale"/>
    <w:rsid w:val="002727EB"/>
    <w:pPr>
      <w:ind w:left="2635" w:hanging="360"/>
    </w:pPr>
  </w:style>
  <w:style w:type="paragraph" w:styleId="Puntoelenco">
    <w:name w:val="List Bullet"/>
    <w:basedOn w:val="Normale"/>
    <w:autoRedefine/>
    <w:rsid w:val="002727EB"/>
    <w:pPr>
      <w:numPr>
        <w:numId w:val="1"/>
      </w:numPr>
      <w:ind w:left="1195"/>
    </w:pPr>
  </w:style>
  <w:style w:type="paragraph" w:styleId="Puntoelenco2">
    <w:name w:val="List Bullet 2"/>
    <w:basedOn w:val="Normale"/>
    <w:autoRedefine/>
    <w:rsid w:val="002727EB"/>
    <w:pPr>
      <w:numPr>
        <w:numId w:val="2"/>
      </w:numPr>
      <w:ind w:left="1555"/>
    </w:pPr>
  </w:style>
  <w:style w:type="paragraph" w:styleId="Puntoelenco3">
    <w:name w:val="List Bullet 3"/>
    <w:basedOn w:val="Normale"/>
    <w:autoRedefine/>
    <w:rsid w:val="002727EB"/>
    <w:pPr>
      <w:numPr>
        <w:numId w:val="3"/>
      </w:numPr>
      <w:ind w:left="1915"/>
    </w:pPr>
  </w:style>
  <w:style w:type="paragraph" w:styleId="Puntoelenco4">
    <w:name w:val="List Bullet 4"/>
    <w:basedOn w:val="Normale"/>
    <w:autoRedefine/>
    <w:rsid w:val="002727EB"/>
    <w:pPr>
      <w:numPr>
        <w:numId w:val="4"/>
      </w:numPr>
      <w:ind w:left="2275"/>
    </w:pPr>
  </w:style>
  <w:style w:type="paragraph" w:styleId="Puntoelenco5">
    <w:name w:val="List Bullet 5"/>
    <w:basedOn w:val="Normale"/>
    <w:autoRedefine/>
    <w:rsid w:val="002727EB"/>
    <w:pPr>
      <w:numPr>
        <w:numId w:val="5"/>
      </w:numPr>
      <w:ind w:left="2635"/>
    </w:pPr>
  </w:style>
  <w:style w:type="paragraph" w:styleId="Elencocontinua">
    <w:name w:val="List Continue"/>
    <w:basedOn w:val="Normale"/>
    <w:rsid w:val="002727EB"/>
    <w:pPr>
      <w:spacing w:after="120"/>
      <w:ind w:left="1195"/>
    </w:pPr>
  </w:style>
  <w:style w:type="paragraph" w:styleId="Elencocontinua2">
    <w:name w:val="List Continue 2"/>
    <w:basedOn w:val="Normale"/>
    <w:rsid w:val="002727EB"/>
    <w:pPr>
      <w:spacing w:after="120"/>
      <w:ind w:left="1555"/>
    </w:pPr>
  </w:style>
  <w:style w:type="paragraph" w:styleId="Elencocontinua3">
    <w:name w:val="List Continue 3"/>
    <w:basedOn w:val="Normale"/>
    <w:rsid w:val="002727EB"/>
    <w:pPr>
      <w:spacing w:after="120"/>
      <w:ind w:left="1915"/>
    </w:pPr>
  </w:style>
  <w:style w:type="paragraph" w:styleId="Elencocontinua4">
    <w:name w:val="List Continue 4"/>
    <w:basedOn w:val="Normale"/>
    <w:rsid w:val="002727EB"/>
    <w:pPr>
      <w:spacing w:after="120"/>
      <w:ind w:left="2275"/>
    </w:pPr>
  </w:style>
  <w:style w:type="paragraph" w:styleId="Elencocontinua5">
    <w:name w:val="List Continue 5"/>
    <w:basedOn w:val="Normale"/>
    <w:rsid w:val="002727EB"/>
    <w:pPr>
      <w:spacing w:after="120"/>
      <w:ind w:left="2635"/>
    </w:pPr>
  </w:style>
  <w:style w:type="paragraph" w:styleId="Numeroelenco">
    <w:name w:val="List Number"/>
    <w:basedOn w:val="Normale"/>
    <w:rsid w:val="002727EB"/>
    <w:pPr>
      <w:numPr>
        <w:numId w:val="6"/>
      </w:numPr>
      <w:ind w:left="1195"/>
    </w:pPr>
  </w:style>
  <w:style w:type="paragraph" w:styleId="Numeroelenco2">
    <w:name w:val="List Number 2"/>
    <w:basedOn w:val="Normale"/>
    <w:rsid w:val="002727EB"/>
    <w:pPr>
      <w:numPr>
        <w:numId w:val="7"/>
      </w:numPr>
      <w:ind w:left="1555"/>
    </w:pPr>
  </w:style>
  <w:style w:type="paragraph" w:styleId="Numeroelenco3">
    <w:name w:val="List Number 3"/>
    <w:basedOn w:val="Normale"/>
    <w:rsid w:val="002727EB"/>
    <w:pPr>
      <w:numPr>
        <w:numId w:val="8"/>
      </w:numPr>
      <w:ind w:left="1915"/>
    </w:pPr>
  </w:style>
  <w:style w:type="paragraph" w:styleId="Numeroelenco4">
    <w:name w:val="List Number 4"/>
    <w:basedOn w:val="Normale"/>
    <w:rsid w:val="002727EB"/>
    <w:pPr>
      <w:numPr>
        <w:numId w:val="9"/>
      </w:numPr>
      <w:ind w:left="2275"/>
    </w:pPr>
  </w:style>
  <w:style w:type="paragraph" w:styleId="Numeroelenco5">
    <w:name w:val="List Number 5"/>
    <w:basedOn w:val="Normale"/>
    <w:rsid w:val="002727EB"/>
    <w:pPr>
      <w:numPr>
        <w:numId w:val="10"/>
      </w:numPr>
      <w:ind w:left="2635"/>
    </w:pPr>
  </w:style>
  <w:style w:type="character" w:styleId="AcronimoHTML">
    <w:name w:val="HTML Acronym"/>
    <w:basedOn w:val="Carpredefinitoparagrafo"/>
    <w:rsid w:val="002727EB"/>
  </w:style>
  <w:style w:type="character" w:styleId="CitazioneHTML">
    <w:name w:val="HTML Cite"/>
    <w:basedOn w:val="Carpredefinitoparagrafo"/>
    <w:rsid w:val="002727EB"/>
    <w:rPr>
      <w:i/>
      <w:iCs/>
    </w:rPr>
  </w:style>
  <w:style w:type="character" w:styleId="CodiceHTML">
    <w:name w:val="HTML Code"/>
    <w:basedOn w:val="Carpredefinitoparagrafo"/>
    <w:rsid w:val="002727EB"/>
    <w:rPr>
      <w:rFonts w:ascii="Courier New" w:hAnsi="Courier New"/>
      <w:sz w:val="20"/>
      <w:szCs w:val="20"/>
    </w:rPr>
  </w:style>
  <w:style w:type="character" w:styleId="Collegamentoipertestuale">
    <w:name w:val="Hyperlink"/>
    <w:basedOn w:val="Carpredefinitoparagrafo"/>
    <w:rsid w:val="002727EB"/>
    <w:rPr>
      <w:color w:val="0000FF"/>
      <w:u w:val="single"/>
    </w:rPr>
  </w:style>
  <w:style w:type="character" w:styleId="Collegamentovisitato">
    <w:name w:val="FollowedHyperlink"/>
    <w:basedOn w:val="Carpredefinitoparagrafo"/>
    <w:rsid w:val="002727EB"/>
    <w:rPr>
      <w:color w:val="800080"/>
      <w:u w:val="single"/>
    </w:rPr>
  </w:style>
  <w:style w:type="paragraph" w:styleId="Corpodeltesto2">
    <w:name w:val="Body Text 2"/>
    <w:basedOn w:val="Normale"/>
    <w:rsid w:val="002727EB"/>
    <w:pPr>
      <w:spacing w:after="120" w:line="480" w:lineRule="auto"/>
    </w:pPr>
  </w:style>
  <w:style w:type="paragraph" w:styleId="Corpodeltesto3">
    <w:name w:val="Body Text 3"/>
    <w:basedOn w:val="Normale"/>
    <w:rsid w:val="002727EB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rsid w:val="002727EB"/>
  </w:style>
  <w:style w:type="character" w:styleId="DefinizioneHTML">
    <w:name w:val="HTML Definition"/>
    <w:basedOn w:val="Carpredefinitoparagrafo"/>
    <w:rsid w:val="002727EB"/>
    <w:rPr>
      <w:i/>
      <w:iCs/>
    </w:rPr>
  </w:style>
  <w:style w:type="paragraph" w:styleId="Didascalia">
    <w:name w:val="caption"/>
    <w:basedOn w:val="Normale"/>
    <w:next w:val="Normale"/>
    <w:qFormat/>
    <w:rsid w:val="002727EB"/>
    <w:pPr>
      <w:spacing w:before="120" w:after="120"/>
    </w:pPr>
    <w:rPr>
      <w:b/>
      <w:bCs/>
    </w:rPr>
  </w:style>
  <w:style w:type="character" w:styleId="Enfasigrassetto">
    <w:name w:val="Strong"/>
    <w:basedOn w:val="Carpredefinitoparagrafo"/>
    <w:qFormat/>
    <w:rsid w:val="002727EB"/>
    <w:rPr>
      <w:b/>
      <w:bCs/>
    </w:rPr>
  </w:style>
  <w:style w:type="character" w:styleId="EsempioHTML">
    <w:name w:val="HTML Sample"/>
    <w:basedOn w:val="Carpredefinitoparagrafo"/>
    <w:rsid w:val="002727EB"/>
    <w:rPr>
      <w:rFonts w:ascii="Courier New" w:hAnsi="Courier New"/>
    </w:rPr>
  </w:style>
  <w:style w:type="paragraph" w:styleId="Firma">
    <w:name w:val="Signature"/>
    <w:basedOn w:val="Normale"/>
    <w:rsid w:val="002727EB"/>
    <w:pPr>
      <w:ind w:left="4252"/>
    </w:pPr>
  </w:style>
  <w:style w:type="paragraph" w:styleId="Firmadipostaelettronica">
    <w:name w:val="E-mail Signature"/>
    <w:basedOn w:val="Normale"/>
    <w:rsid w:val="002727EB"/>
  </w:style>
  <w:style w:type="paragraph" w:styleId="Formuladiapertura">
    <w:name w:val="Salutation"/>
    <w:basedOn w:val="Normale"/>
    <w:next w:val="Normale"/>
    <w:rsid w:val="002727EB"/>
  </w:style>
  <w:style w:type="paragraph" w:styleId="Formuladichiusura">
    <w:name w:val="Closing"/>
    <w:basedOn w:val="Normale"/>
    <w:rsid w:val="002727EB"/>
    <w:pPr>
      <w:ind w:left="4252"/>
    </w:pPr>
  </w:style>
  <w:style w:type="paragraph" w:styleId="Indice1">
    <w:name w:val="index 1"/>
    <w:basedOn w:val="Normale"/>
    <w:next w:val="Normale"/>
    <w:autoRedefine/>
    <w:semiHidden/>
    <w:rsid w:val="002727EB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2727EB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2727EB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2727EB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2727EB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2727EB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2727EB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2727EB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2727EB"/>
    <w:pPr>
      <w:ind w:left="1800" w:hanging="200"/>
    </w:pPr>
  </w:style>
  <w:style w:type="paragraph" w:styleId="Indicedellefigure">
    <w:name w:val="table of figures"/>
    <w:basedOn w:val="Normale"/>
    <w:next w:val="Normale"/>
    <w:semiHidden/>
    <w:rsid w:val="002727EB"/>
    <w:pPr>
      <w:ind w:left="400" w:hanging="400"/>
    </w:pPr>
  </w:style>
  <w:style w:type="paragraph" w:styleId="Indicefonti">
    <w:name w:val="table of authorities"/>
    <w:basedOn w:val="Normale"/>
    <w:next w:val="Normale"/>
    <w:semiHidden/>
    <w:rsid w:val="002727EB"/>
    <w:pPr>
      <w:ind w:left="200" w:hanging="200"/>
    </w:pPr>
  </w:style>
  <w:style w:type="paragraph" w:styleId="Indirizzodestinatario">
    <w:name w:val="envelope address"/>
    <w:basedOn w:val="Normale"/>
    <w:rsid w:val="002727EB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IndirizzoHTML">
    <w:name w:val="HTML Address"/>
    <w:basedOn w:val="Normale"/>
    <w:rsid w:val="002727EB"/>
    <w:rPr>
      <w:i/>
      <w:iCs/>
    </w:rPr>
  </w:style>
  <w:style w:type="paragraph" w:styleId="Indirizzomittente">
    <w:name w:val="envelope return"/>
    <w:basedOn w:val="Normale"/>
    <w:rsid w:val="002727EB"/>
    <w:rPr>
      <w:rFonts w:cs="Arial"/>
    </w:rPr>
  </w:style>
  <w:style w:type="paragraph" w:styleId="Intestazionenota">
    <w:name w:val="Note Heading"/>
    <w:basedOn w:val="Normale"/>
    <w:next w:val="Normale"/>
    <w:rsid w:val="002727EB"/>
  </w:style>
  <w:style w:type="character" w:styleId="MacchinadascrivereHTML">
    <w:name w:val="HTML Typewriter"/>
    <w:basedOn w:val="Carpredefinitoparagrafo"/>
    <w:rsid w:val="002727EB"/>
    <w:rPr>
      <w:rFonts w:ascii="Courier New" w:hAnsi="Courier New"/>
      <w:sz w:val="20"/>
      <w:szCs w:val="20"/>
    </w:rPr>
  </w:style>
  <w:style w:type="paragraph" w:styleId="Mappadocumento">
    <w:name w:val="Document Map"/>
    <w:basedOn w:val="Normale"/>
    <w:semiHidden/>
    <w:rsid w:val="002727EB"/>
    <w:pPr>
      <w:shd w:val="clear" w:color="auto" w:fill="000080"/>
    </w:pPr>
    <w:rPr>
      <w:rFonts w:ascii="Tahoma" w:hAnsi="Tahoma" w:cs="Tahoma"/>
    </w:rPr>
  </w:style>
  <w:style w:type="paragraph" w:styleId="NormaleWeb">
    <w:name w:val="Normal (Web)"/>
    <w:basedOn w:val="Normale"/>
    <w:rsid w:val="002727EB"/>
    <w:rPr>
      <w:rFonts w:ascii="Times New Roman" w:hAnsi="Times New Roman"/>
      <w:sz w:val="24"/>
      <w:szCs w:val="24"/>
    </w:rPr>
  </w:style>
  <w:style w:type="character" w:styleId="Numeroriga">
    <w:name w:val="line number"/>
    <w:basedOn w:val="Carpredefinitoparagrafo"/>
    <w:rsid w:val="002727EB"/>
  </w:style>
  <w:style w:type="paragraph" w:styleId="PreformattatoHTML">
    <w:name w:val="HTML Preformatted"/>
    <w:basedOn w:val="Normale"/>
    <w:rsid w:val="002727EB"/>
    <w:rPr>
      <w:rFonts w:ascii="Courier New" w:hAnsi="Courier New" w:cs="Courier New"/>
    </w:rPr>
  </w:style>
  <w:style w:type="paragraph" w:styleId="Primorientrocorpodeltesto">
    <w:name w:val="Body Text First Indent"/>
    <w:basedOn w:val="Corpotesto"/>
    <w:rsid w:val="002727EB"/>
    <w:pPr>
      <w:spacing w:after="120" w:line="240" w:lineRule="auto"/>
      <w:ind w:firstLine="210"/>
      <w:jc w:val="left"/>
    </w:pPr>
  </w:style>
  <w:style w:type="paragraph" w:styleId="Rientrocorpodeltesto">
    <w:name w:val="Body Text Indent"/>
    <w:basedOn w:val="Normale"/>
    <w:rsid w:val="002727EB"/>
    <w:pPr>
      <w:spacing w:after="120"/>
      <w:ind w:left="283"/>
    </w:pPr>
  </w:style>
  <w:style w:type="paragraph" w:styleId="Primorientrocorpodeltesto2">
    <w:name w:val="Body Text First Indent 2"/>
    <w:basedOn w:val="Rientrocorpodeltesto"/>
    <w:rsid w:val="002727EB"/>
    <w:pPr>
      <w:ind w:firstLine="210"/>
    </w:pPr>
  </w:style>
  <w:style w:type="paragraph" w:styleId="Rientrocorpodeltesto2">
    <w:name w:val="Body Text Indent 2"/>
    <w:basedOn w:val="Normale"/>
    <w:rsid w:val="002727EB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rsid w:val="002727EB"/>
    <w:pPr>
      <w:spacing w:after="120"/>
      <w:ind w:left="283"/>
    </w:pPr>
    <w:rPr>
      <w:sz w:val="16"/>
      <w:szCs w:val="16"/>
    </w:rPr>
  </w:style>
  <w:style w:type="character" w:styleId="Rimandocommento">
    <w:name w:val="annotation reference"/>
    <w:basedOn w:val="Carpredefinitoparagrafo"/>
    <w:semiHidden/>
    <w:rsid w:val="002727EB"/>
    <w:rPr>
      <w:sz w:val="16"/>
      <w:szCs w:val="16"/>
    </w:rPr>
  </w:style>
  <w:style w:type="character" w:styleId="Rimandonotaapidipagina">
    <w:name w:val="footnote reference"/>
    <w:basedOn w:val="Carpredefinitoparagrafo"/>
    <w:semiHidden/>
    <w:rsid w:val="002727EB"/>
    <w:rPr>
      <w:vertAlign w:val="superscript"/>
    </w:rPr>
  </w:style>
  <w:style w:type="character" w:styleId="Rimandonotadichiusura">
    <w:name w:val="endnote reference"/>
    <w:basedOn w:val="Carpredefinitoparagrafo"/>
    <w:semiHidden/>
    <w:rsid w:val="002727EB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2727EB"/>
    <w:pPr>
      <w:ind w:left="0"/>
    </w:pPr>
  </w:style>
  <w:style w:type="paragraph" w:styleId="Sommario2">
    <w:name w:val="toc 2"/>
    <w:basedOn w:val="Normale"/>
    <w:next w:val="Normale"/>
    <w:autoRedefine/>
    <w:semiHidden/>
    <w:rsid w:val="002727EB"/>
    <w:pPr>
      <w:ind w:left="200"/>
    </w:pPr>
  </w:style>
  <w:style w:type="paragraph" w:styleId="Sommario3">
    <w:name w:val="toc 3"/>
    <w:basedOn w:val="Normale"/>
    <w:next w:val="Normale"/>
    <w:autoRedefine/>
    <w:semiHidden/>
    <w:rsid w:val="002727EB"/>
    <w:pPr>
      <w:ind w:left="400"/>
    </w:pPr>
  </w:style>
  <w:style w:type="paragraph" w:styleId="Sommario4">
    <w:name w:val="toc 4"/>
    <w:basedOn w:val="Normale"/>
    <w:next w:val="Normale"/>
    <w:autoRedefine/>
    <w:semiHidden/>
    <w:rsid w:val="002727EB"/>
    <w:pPr>
      <w:ind w:left="600"/>
    </w:pPr>
  </w:style>
  <w:style w:type="paragraph" w:styleId="Sommario5">
    <w:name w:val="toc 5"/>
    <w:basedOn w:val="Normale"/>
    <w:next w:val="Normale"/>
    <w:autoRedefine/>
    <w:semiHidden/>
    <w:rsid w:val="002727EB"/>
    <w:pPr>
      <w:ind w:left="800"/>
    </w:pPr>
  </w:style>
  <w:style w:type="paragraph" w:styleId="Sommario6">
    <w:name w:val="toc 6"/>
    <w:basedOn w:val="Normale"/>
    <w:next w:val="Normale"/>
    <w:autoRedefine/>
    <w:semiHidden/>
    <w:rsid w:val="002727EB"/>
    <w:pPr>
      <w:ind w:left="1000"/>
    </w:pPr>
  </w:style>
  <w:style w:type="paragraph" w:styleId="Sommario7">
    <w:name w:val="toc 7"/>
    <w:basedOn w:val="Normale"/>
    <w:next w:val="Normale"/>
    <w:autoRedefine/>
    <w:semiHidden/>
    <w:rsid w:val="002727EB"/>
    <w:pPr>
      <w:ind w:left="1200"/>
    </w:pPr>
  </w:style>
  <w:style w:type="paragraph" w:styleId="Sommario8">
    <w:name w:val="toc 8"/>
    <w:basedOn w:val="Normale"/>
    <w:next w:val="Normale"/>
    <w:autoRedefine/>
    <w:semiHidden/>
    <w:rsid w:val="002727EB"/>
    <w:pPr>
      <w:ind w:left="1400"/>
    </w:pPr>
  </w:style>
  <w:style w:type="paragraph" w:styleId="Sommario9">
    <w:name w:val="toc 9"/>
    <w:basedOn w:val="Normale"/>
    <w:next w:val="Normale"/>
    <w:autoRedefine/>
    <w:semiHidden/>
    <w:rsid w:val="002727EB"/>
    <w:pPr>
      <w:ind w:left="1600"/>
    </w:pPr>
  </w:style>
  <w:style w:type="paragraph" w:styleId="Sottotitolo">
    <w:name w:val="Subtitle"/>
    <w:basedOn w:val="Normale"/>
    <w:qFormat/>
    <w:rsid w:val="002727EB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astieraHTML">
    <w:name w:val="HTML Keyboard"/>
    <w:basedOn w:val="Carpredefinitoparagrafo"/>
    <w:rsid w:val="002727EB"/>
    <w:rPr>
      <w:rFonts w:ascii="Courier New" w:hAnsi="Courier New"/>
      <w:sz w:val="20"/>
      <w:szCs w:val="20"/>
    </w:rPr>
  </w:style>
  <w:style w:type="paragraph" w:styleId="Testocommento">
    <w:name w:val="annotation text"/>
    <w:basedOn w:val="Normale"/>
    <w:link w:val="TestocommentoCarattere"/>
    <w:semiHidden/>
    <w:rsid w:val="002727EB"/>
  </w:style>
  <w:style w:type="paragraph" w:styleId="Testodelblocco">
    <w:name w:val="Block Text"/>
    <w:basedOn w:val="Normale"/>
    <w:rsid w:val="002727EB"/>
    <w:pPr>
      <w:spacing w:after="120"/>
      <w:ind w:left="1440" w:right="1440"/>
    </w:pPr>
  </w:style>
  <w:style w:type="paragraph" w:styleId="Testomacro">
    <w:name w:val="macro"/>
    <w:semiHidden/>
    <w:rsid w:val="002727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hAnsi="Courier New" w:cs="Courier New"/>
      <w:spacing w:val="-5"/>
      <w:lang w:eastAsia="en-US"/>
    </w:rPr>
  </w:style>
  <w:style w:type="paragraph" w:styleId="Testonormale">
    <w:name w:val="Plain Text"/>
    <w:basedOn w:val="Normale"/>
    <w:rsid w:val="002727EB"/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sid w:val="002727EB"/>
  </w:style>
  <w:style w:type="paragraph" w:styleId="Testonotadichiusura">
    <w:name w:val="endnote text"/>
    <w:basedOn w:val="Normale"/>
    <w:semiHidden/>
    <w:rsid w:val="002727EB"/>
  </w:style>
  <w:style w:type="paragraph" w:styleId="Titolo">
    <w:name w:val="Title"/>
    <w:basedOn w:val="Normale"/>
    <w:qFormat/>
    <w:rsid w:val="002727E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2727EB"/>
    <w:rPr>
      <w:rFonts w:cs="Arial"/>
      <w:b/>
      <w:bCs/>
    </w:rPr>
  </w:style>
  <w:style w:type="paragraph" w:styleId="Titoloindicefonti">
    <w:name w:val="toa heading"/>
    <w:basedOn w:val="Normale"/>
    <w:next w:val="Normale"/>
    <w:semiHidden/>
    <w:rsid w:val="002727EB"/>
    <w:pPr>
      <w:spacing w:before="120"/>
    </w:pPr>
    <w:rPr>
      <w:rFonts w:cs="Arial"/>
      <w:b/>
      <w:bCs/>
      <w:sz w:val="24"/>
      <w:szCs w:val="24"/>
    </w:rPr>
  </w:style>
  <w:style w:type="character" w:styleId="VariabileHTML">
    <w:name w:val="HTML Variable"/>
    <w:basedOn w:val="Carpredefinitoparagrafo"/>
    <w:rsid w:val="002727EB"/>
    <w:rPr>
      <w:i/>
      <w:iCs/>
    </w:rPr>
  </w:style>
  <w:style w:type="character" w:customStyle="1" w:styleId="CorpodeltestoCarattere">
    <w:name w:val="Corpo del testo Carattere"/>
    <w:basedOn w:val="Carpredefinitoparagrafo"/>
    <w:rsid w:val="002727EB"/>
    <w:rPr>
      <w:rFonts w:ascii="Arial" w:hAnsi="Arial"/>
      <w:spacing w:val="-5"/>
      <w:lang w:eastAsia="en-US"/>
    </w:rPr>
  </w:style>
  <w:style w:type="paragraph" w:styleId="Testofumetto">
    <w:name w:val="Balloon Text"/>
    <w:basedOn w:val="Normale"/>
    <w:semiHidden/>
    <w:rsid w:val="002727EB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866DE"/>
    <w:rPr>
      <w:b/>
      <w:bCs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8866DE"/>
    <w:rPr>
      <w:rFonts w:ascii="Arial" w:hAnsi="Arial"/>
      <w:spacing w:val="-5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866DE"/>
    <w:rPr>
      <w:rFonts w:ascii="Arial" w:hAnsi="Arial"/>
      <w:b/>
      <w:bCs/>
      <w:spacing w:val="-5"/>
      <w:lang w:eastAsia="en-US"/>
    </w:rPr>
  </w:style>
  <w:style w:type="paragraph" w:styleId="Paragrafoelenco">
    <w:name w:val="List Paragraph"/>
    <w:basedOn w:val="Normale"/>
    <w:uiPriority w:val="34"/>
    <w:qFormat/>
    <w:rsid w:val="00515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Fax%20profession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50959-BA64-4B77-946C-0918D83C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professionale.dot</Template>
  <TotalTime>12</TotalTime>
  <Pages>1</Pages>
  <Words>296</Words>
  <Characters>1857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Fax professionale</vt:lpstr>
    </vt:vector>
  </TitlesOfParts>
  <Company>Hewlett-Packard Company</Company>
  <LinksUpToDate>false</LinksUpToDate>
  <CharactersWithSpaces>2149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professionale</dc:title>
  <dc:creator>deianamg</dc:creator>
  <cp:lastModifiedBy>Roberto Oggiano</cp:lastModifiedBy>
  <cp:revision>7</cp:revision>
  <cp:lastPrinted>2019-07-09T11:30:00Z</cp:lastPrinted>
  <dcterms:created xsi:type="dcterms:W3CDTF">2021-03-17T12:28:00Z</dcterms:created>
  <dcterms:modified xsi:type="dcterms:W3CDTF">2021-04-15T15:04:00Z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1040</vt:i4>
  </property>
</Properties>
</file>